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C2C44" w14:textId="77777777" w:rsidR="00D44D06" w:rsidRPr="00520AA2" w:rsidRDefault="00646107" w:rsidP="00D44D06">
      <w:pPr>
        <w:tabs>
          <w:tab w:val="left" w:pos="5025"/>
        </w:tabs>
        <w:rPr>
          <w:rFonts w:ascii="Arial" w:hAnsi="Arial" w:cs="Arial"/>
          <w:lang w:bidi="en-GB"/>
        </w:rPr>
      </w:pPr>
      <w:r w:rsidRPr="00520AA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2B644931" wp14:editId="41589572">
            <wp:simplePos x="0" y="0"/>
            <wp:positionH relativeFrom="margin">
              <wp:posOffset>3105150</wp:posOffset>
            </wp:positionH>
            <wp:positionV relativeFrom="paragraph">
              <wp:posOffset>-19050</wp:posOffset>
            </wp:positionV>
            <wp:extent cx="1521915" cy="619125"/>
            <wp:effectExtent l="0" t="0" r="2540" b="0"/>
            <wp:wrapNone/>
            <wp:docPr id="3" name="Picture 3" descr="A blue and white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blue and white logo&#10;&#10;Description automatically generated with medium confidenc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191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4D06" w:rsidRPr="00520AA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7E6A1C8A" wp14:editId="47D5CA13">
            <wp:simplePos x="0" y="0"/>
            <wp:positionH relativeFrom="column">
              <wp:posOffset>-200025</wp:posOffset>
            </wp:positionH>
            <wp:positionV relativeFrom="paragraph">
              <wp:posOffset>-456565</wp:posOffset>
            </wp:positionV>
            <wp:extent cx="2143125" cy="1351818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02" t="8293" r="17037" b="11234"/>
                    <a:stretch/>
                  </pic:blipFill>
                  <pic:spPr bwMode="auto">
                    <a:xfrm>
                      <a:off x="0" y="0"/>
                      <a:ext cx="2143125" cy="13518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4D06" w:rsidRPr="00520AA2">
        <w:rPr>
          <w:rFonts w:ascii="Arial" w:hAnsi="Arial" w:cs="Arial"/>
          <w:lang w:bidi="en-GB"/>
        </w:rPr>
        <w:tab/>
      </w:r>
    </w:p>
    <w:p w14:paraId="388B141B" w14:textId="77777777" w:rsidR="00D44D06" w:rsidRPr="00520AA2" w:rsidRDefault="00D44D06" w:rsidP="00D44D06">
      <w:pPr>
        <w:tabs>
          <w:tab w:val="left" w:pos="5025"/>
        </w:tabs>
        <w:rPr>
          <w:rFonts w:ascii="Arial" w:hAnsi="Arial" w:cs="Arial"/>
          <w:lang w:bidi="en-GB"/>
        </w:rPr>
      </w:pPr>
    </w:p>
    <w:p w14:paraId="4A8F1CC2" w14:textId="6322951E" w:rsidR="00D44D06" w:rsidRPr="00520AA2" w:rsidRDefault="0063002A" w:rsidP="00D44D06">
      <w:pPr>
        <w:tabs>
          <w:tab w:val="left" w:pos="5025"/>
        </w:tabs>
        <w:rPr>
          <w:rFonts w:ascii="Arial" w:hAnsi="Arial" w:cs="Arial"/>
          <w:lang w:bidi="en-GB"/>
        </w:rPr>
      </w:pPr>
      <w:r>
        <w:rPr>
          <w:rFonts w:ascii="Arial" w:hAnsi="Arial" w:cs="Arial"/>
          <w:noProof/>
          <w:sz w:val="4"/>
          <w:lang w:bidi="en-GB"/>
        </w:rPr>
        <w:drawing>
          <wp:anchor distT="0" distB="0" distL="114300" distR="114300" simplePos="0" relativeHeight="251665408" behindDoc="1" locked="0" layoutInCell="1" allowOverlap="1" wp14:anchorId="43C269E6" wp14:editId="2C4CDE3B">
            <wp:simplePos x="0" y="0"/>
            <wp:positionH relativeFrom="margin">
              <wp:align>center</wp:align>
            </wp:positionH>
            <wp:positionV relativeFrom="paragraph">
              <wp:posOffset>339725</wp:posOffset>
            </wp:positionV>
            <wp:extent cx="4859655" cy="4800600"/>
            <wp:effectExtent l="0" t="0" r="0" b="0"/>
            <wp:wrapTight wrapText="bothSides">
              <wp:wrapPolygon edited="0">
                <wp:start x="0" y="0"/>
                <wp:lineTo x="0" y="21514"/>
                <wp:lineTo x="21507" y="21514"/>
                <wp:lineTo x="21507" y="0"/>
                <wp:lineTo x="0" y="0"/>
              </wp:wrapPolygon>
            </wp:wrapTight>
            <wp:docPr id="36612440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9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655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4D06" w:rsidRPr="00520AA2">
        <w:rPr>
          <w:rFonts w:ascii="Arial" w:hAnsi="Arial" w:cs="Arial"/>
          <w:lang w:bidi="en-GB"/>
        </w:rPr>
        <w:tab/>
      </w:r>
    </w:p>
    <w:p w14:paraId="6F4F2D38" w14:textId="1D6C3A47" w:rsidR="00D44D06" w:rsidRPr="00520AA2" w:rsidRDefault="00D44D06" w:rsidP="00B1493A">
      <w:pPr>
        <w:spacing w:after="0"/>
        <w:jc w:val="center"/>
        <w:rPr>
          <w:rFonts w:ascii="Arial" w:hAnsi="Arial" w:cs="Arial"/>
          <w:color w:val="595959" w:themeColor="text1" w:themeTint="A6"/>
          <w:sz w:val="4"/>
        </w:rPr>
      </w:pPr>
      <w:r w:rsidRPr="00520AA2">
        <w:rPr>
          <w:rFonts w:ascii="Arial" w:hAnsi="Arial" w:cs="Arial"/>
          <w:sz w:val="4"/>
          <w:lang w:bidi="en-GB"/>
        </w:rPr>
        <w:br w:type="page"/>
      </w:r>
    </w:p>
    <w:p w14:paraId="4A2FEB57" w14:textId="3A3908BE" w:rsidR="000A0215" w:rsidRDefault="00883498" w:rsidP="00B1493A">
      <w:pPr>
        <w:jc w:val="both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lastRenderedPageBreak/>
        <w:drawing>
          <wp:anchor distT="0" distB="0" distL="114300" distR="114300" simplePos="0" relativeHeight="251661312" behindDoc="1" locked="0" layoutInCell="1" allowOverlap="1" wp14:anchorId="14F1C0A8" wp14:editId="478F4A78">
            <wp:simplePos x="0" y="0"/>
            <wp:positionH relativeFrom="margin">
              <wp:posOffset>523240</wp:posOffset>
            </wp:positionH>
            <wp:positionV relativeFrom="paragraph">
              <wp:posOffset>0</wp:posOffset>
            </wp:positionV>
            <wp:extent cx="3438525" cy="7259320"/>
            <wp:effectExtent l="0" t="0" r="9525" b="0"/>
            <wp:wrapTight wrapText="bothSides">
              <wp:wrapPolygon edited="0">
                <wp:start x="0" y="0"/>
                <wp:lineTo x="0" y="21540"/>
                <wp:lineTo x="21540" y="21540"/>
                <wp:lineTo x="21540" y="0"/>
                <wp:lineTo x="0" y="0"/>
              </wp:wrapPolygon>
            </wp:wrapTight>
            <wp:docPr id="5592885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7259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15A" w:rsidRPr="00F31393">
        <w:rPr>
          <w:rFonts w:ascii="Arial" w:hAnsi="Arial" w:cs="Arial"/>
          <w:sz w:val="24"/>
          <w:szCs w:val="24"/>
          <w:lang w:eastAsia="en-GB"/>
        </w:rPr>
        <w:t xml:space="preserve"> </w:t>
      </w:r>
    </w:p>
    <w:p w14:paraId="6EAF92AD" w14:textId="295B0E88" w:rsidR="00CB158A" w:rsidRDefault="003E354D" w:rsidP="00CB158A">
      <w:pPr>
        <w:jc w:val="both"/>
        <w:rPr>
          <w:rFonts w:ascii="Arial" w:hAnsi="Arial" w:cs="Arial"/>
          <w:sz w:val="24"/>
          <w:szCs w:val="24"/>
          <w:lang w:eastAsia="en-GB"/>
        </w:rPr>
      </w:pPr>
      <w:r w:rsidRPr="003E354D">
        <w:rPr>
          <w:rFonts w:ascii="Arial" w:hAnsi="Arial" w:cs="Arial"/>
          <w:noProof/>
          <w:sz w:val="24"/>
          <w:szCs w:val="24"/>
          <w:lang w:eastAsia="en-GB"/>
        </w:rPr>
        <w:lastRenderedPageBreak/>
        <w:drawing>
          <wp:anchor distT="0" distB="0" distL="114300" distR="114300" simplePos="0" relativeHeight="251664384" behindDoc="1" locked="0" layoutInCell="1" allowOverlap="1" wp14:anchorId="6384AA0A" wp14:editId="598CF99E">
            <wp:simplePos x="0" y="0"/>
            <wp:positionH relativeFrom="column">
              <wp:posOffset>-200025</wp:posOffset>
            </wp:positionH>
            <wp:positionV relativeFrom="paragraph">
              <wp:posOffset>0</wp:posOffset>
            </wp:positionV>
            <wp:extent cx="4762500" cy="7138493"/>
            <wp:effectExtent l="0" t="0" r="0" b="5715"/>
            <wp:wrapTight wrapText="bothSides">
              <wp:wrapPolygon edited="0">
                <wp:start x="0" y="0"/>
                <wp:lineTo x="0" y="21560"/>
                <wp:lineTo x="21514" y="21560"/>
                <wp:lineTo x="21514" y="0"/>
                <wp:lineTo x="0" y="0"/>
              </wp:wrapPolygon>
            </wp:wrapTight>
            <wp:docPr id="1275171482" name="Picture 1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171482" name="Picture 11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0" t="1577" r="1319" b="1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138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91072C" w14:textId="2CE5AD4E" w:rsidR="00D2703A" w:rsidRPr="00D2703A" w:rsidRDefault="00141D2E" w:rsidP="00D2703A">
      <w:pPr>
        <w:jc w:val="both"/>
        <w:rPr>
          <w:rFonts w:ascii="Arial" w:hAnsi="Arial" w:cs="Arial"/>
          <w:sz w:val="24"/>
          <w:szCs w:val="24"/>
          <w:lang w:eastAsia="en-GB"/>
        </w:rPr>
      </w:pPr>
      <w:r w:rsidRPr="00141D2E">
        <w:rPr>
          <w:rFonts w:ascii="Arial" w:hAnsi="Arial" w:cs="Arial"/>
          <w:sz w:val="24"/>
          <w:szCs w:val="24"/>
          <w:lang w:eastAsia="en-GB"/>
        </w:rPr>
        <w:lastRenderedPageBreak/>
        <w:drawing>
          <wp:inline distT="0" distB="0" distL="0" distR="0" wp14:anchorId="192C753E" wp14:editId="0F398666">
            <wp:extent cx="4430395" cy="6645910"/>
            <wp:effectExtent l="0" t="0" r="8255" b="2540"/>
            <wp:docPr id="2097478162" name="Picture 10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478162" name="Picture 10" descr="A screenshot of a pho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0395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BA66E" w14:textId="72BF1396" w:rsidR="00A44F39" w:rsidRPr="003676FA" w:rsidRDefault="003676FA" w:rsidP="003676FA">
      <w:pPr>
        <w:jc w:val="both"/>
        <w:rPr>
          <w:rFonts w:ascii="Arial" w:hAnsi="Arial" w:cs="Arial"/>
          <w:sz w:val="24"/>
          <w:szCs w:val="24"/>
          <w:lang w:eastAsia="en-GB"/>
        </w:rPr>
      </w:pPr>
      <w:r w:rsidRPr="003676FA">
        <w:rPr>
          <w:rFonts w:ascii="Arial" w:hAnsi="Arial" w:cs="Arial"/>
          <w:sz w:val="24"/>
          <w:szCs w:val="24"/>
          <w:lang w:eastAsia="en-GB"/>
        </w:rPr>
        <w:lastRenderedPageBreak/>
        <w:drawing>
          <wp:inline distT="0" distB="0" distL="0" distR="0" wp14:anchorId="02B93872" wp14:editId="3CFA8B4E">
            <wp:extent cx="4431665" cy="6493510"/>
            <wp:effectExtent l="0" t="0" r="6985" b="2540"/>
            <wp:docPr id="1917521249" name="Picture 5" descr="A cartoon character wearing a mask and holding a stuffed anima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521249" name="Picture 5" descr="A cartoon character wearing a mask and holding a stuffed anima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665" cy="649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646D5" w14:textId="67BC5C96" w:rsidR="003676FA" w:rsidRDefault="003676FA" w:rsidP="00794CDA">
      <w:pPr>
        <w:pStyle w:val="NormalWeb"/>
      </w:pPr>
      <w:r w:rsidRPr="003676FA">
        <w:lastRenderedPageBreak/>
        <w:drawing>
          <wp:inline distT="0" distB="0" distL="0" distR="0" wp14:anchorId="3576BC68" wp14:editId="129BE100">
            <wp:extent cx="4762500" cy="6645910"/>
            <wp:effectExtent l="0" t="0" r="0" b="2540"/>
            <wp:docPr id="35113023" name="Picture 3" descr="A cartoon character in a dentist chai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13023" name="Picture 3" descr="A cartoon character in a dentist chai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DF63C" w14:textId="64D97126" w:rsidR="001B3896" w:rsidRPr="001B3896" w:rsidRDefault="001B3896" w:rsidP="001B3896">
      <w:pPr>
        <w:pStyle w:val="NormalWeb"/>
      </w:pPr>
      <w:r w:rsidRPr="001B3896">
        <w:lastRenderedPageBreak/>
        <w:drawing>
          <wp:inline distT="0" distB="0" distL="0" distR="0" wp14:anchorId="12ADB8F9" wp14:editId="4906A898">
            <wp:extent cx="4431665" cy="5163820"/>
            <wp:effectExtent l="0" t="0" r="6985" b="0"/>
            <wp:docPr id="853478525" name="Picture 8" descr="A poster with text and images of a be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478525" name="Picture 8" descr="A poster with text and images of a bea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665" cy="516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7AD8A" w14:textId="29AA976C" w:rsidR="0063002A" w:rsidRDefault="00141D2E" w:rsidP="002861A3">
      <w:pPr>
        <w:pStyle w:val="NormalWeb"/>
      </w:pPr>
      <w:r>
        <w:rPr>
          <w:noProof/>
        </w:rPr>
        <w:drawing>
          <wp:inline distT="0" distB="0" distL="0" distR="0" wp14:anchorId="6D04B15F" wp14:editId="4171111F">
            <wp:extent cx="4401185" cy="885825"/>
            <wp:effectExtent l="0" t="0" r="0" b="9525"/>
            <wp:docPr id="87544421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18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536BD2" w14:textId="77777777" w:rsidR="00141D2E" w:rsidRDefault="00141D2E" w:rsidP="002861A3">
      <w:pPr>
        <w:pStyle w:val="NormalWeb"/>
      </w:pPr>
    </w:p>
    <w:p w14:paraId="2C17FE56" w14:textId="42225258" w:rsidR="00141D2E" w:rsidRPr="002861A3" w:rsidRDefault="00141D2E" w:rsidP="002861A3">
      <w:pPr>
        <w:pStyle w:val="NormalWeb"/>
      </w:pPr>
      <w:r w:rsidRPr="00141D2E">
        <w:lastRenderedPageBreak/>
        <w:drawing>
          <wp:anchor distT="0" distB="0" distL="114300" distR="114300" simplePos="0" relativeHeight="251666432" behindDoc="1" locked="0" layoutInCell="1" allowOverlap="1" wp14:anchorId="64CB2440" wp14:editId="35076F22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5037455" cy="6743073"/>
            <wp:effectExtent l="0" t="0" r="0" b="635"/>
            <wp:wrapTight wrapText="bothSides">
              <wp:wrapPolygon edited="0">
                <wp:start x="0" y="0"/>
                <wp:lineTo x="0" y="21541"/>
                <wp:lineTo x="21483" y="21541"/>
                <wp:lineTo x="21483" y="0"/>
                <wp:lineTo x="0" y="0"/>
              </wp:wrapPolygon>
            </wp:wrapTight>
            <wp:docPr id="880396722" name="Picture 11" descr="A cartoon character sitting on a chai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396722" name="Picture 11" descr="A cartoon character sitting on a chai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7455" cy="6743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41D2E" w:rsidRPr="002861A3" w:rsidSect="005F2D65">
      <w:footerReference w:type="default" r:id="rId23"/>
      <w:headerReference w:type="first" r:id="rId24"/>
      <w:footerReference w:type="first" r:id="rId25"/>
      <w:type w:val="continuous"/>
      <w:pgSz w:w="8419" w:h="11906" w:orient="landscape" w:code="9"/>
      <w:pgMar w:top="720" w:right="720" w:bottom="720" w:left="720" w:header="357" w:footer="0" w:gutter="0"/>
      <w:paperSrc w:first="7" w:other="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FA386" w14:textId="77777777" w:rsidR="005E46D7" w:rsidRDefault="005E46D7" w:rsidP="009966C9">
      <w:pPr>
        <w:spacing w:after="0" w:line="240" w:lineRule="auto"/>
      </w:pPr>
      <w:r>
        <w:separator/>
      </w:r>
    </w:p>
  </w:endnote>
  <w:endnote w:type="continuationSeparator" w:id="0">
    <w:p w14:paraId="33A9D8E1" w14:textId="77777777" w:rsidR="005E46D7" w:rsidRDefault="005E46D7" w:rsidP="00996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80F9E" w14:textId="3142C2CF" w:rsidR="00722C71" w:rsidRDefault="00722C71" w:rsidP="00AA16DD">
    <w:pPr>
      <w:pStyle w:val="Footer"/>
    </w:pPr>
  </w:p>
  <w:p w14:paraId="3B941435" w14:textId="77777777" w:rsidR="00722C71" w:rsidRDefault="00722C71">
    <w:pPr>
      <w:pStyle w:val="Footer"/>
    </w:pPr>
  </w:p>
  <w:p w14:paraId="6F858116" w14:textId="77777777" w:rsidR="00141D2E" w:rsidRDefault="00141D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6DAD1" w14:textId="63D517C7" w:rsidR="009C00E7" w:rsidRDefault="007C41C8" w:rsidP="007C41C8">
    <w:pPr>
      <w:pStyle w:val="Footer"/>
      <w:jc w:val="center"/>
    </w:pPr>
    <w:r w:rsidRPr="000A4AE1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7846BF94" wp14:editId="3AD745E6">
          <wp:simplePos x="0" y="0"/>
          <wp:positionH relativeFrom="margin">
            <wp:align>center</wp:align>
          </wp:positionH>
          <wp:positionV relativeFrom="paragraph">
            <wp:posOffset>-1042035</wp:posOffset>
          </wp:positionV>
          <wp:extent cx="2341880" cy="714375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are Think Do with Purpos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41880" cy="714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9CD0C" w14:textId="77777777" w:rsidR="005E46D7" w:rsidRDefault="005E46D7" w:rsidP="009966C9">
      <w:pPr>
        <w:spacing w:after="0" w:line="240" w:lineRule="auto"/>
      </w:pPr>
      <w:r>
        <w:separator/>
      </w:r>
    </w:p>
  </w:footnote>
  <w:footnote w:type="continuationSeparator" w:id="0">
    <w:p w14:paraId="5F88ADE0" w14:textId="77777777" w:rsidR="005E46D7" w:rsidRDefault="005E46D7" w:rsidP="00996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202F" w14:textId="77777777" w:rsidR="009966C9" w:rsidRDefault="006B7247">
    <w:pPr>
      <w:pStyle w:val="Header"/>
    </w:pPr>
    <w:r w:rsidRPr="006B7247">
      <w:rPr>
        <w:lang w:bidi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E2249CC"/>
    <w:lvl w:ilvl="0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288"/>
      </w:pPr>
      <w:rPr>
        <w:rFonts w:ascii="Symbol" w:hAnsi="Symbol" w:hint="default"/>
        <w:color w:val="EE7B08" w:themeColor="accent2"/>
      </w:rPr>
    </w:lvl>
  </w:abstractNum>
  <w:abstractNum w:abstractNumId="1" w15:restartNumberingAfterBreak="0">
    <w:nsid w:val="01DA2FB0"/>
    <w:multiLevelType w:val="multilevel"/>
    <w:tmpl w:val="79507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20971"/>
    <w:multiLevelType w:val="hybridMultilevel"/>
    <w:tmpl w:val="EB9432BA"/>
    <w:lvl w:ilvl="0" w:tplc="8D8A8B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871A3"/>
    <w:multiLevelType w:val="multilevel"/>
    <w:tmpl w:val="9998F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6637B6"/>
    <w:multiLevelType w:val="hybridMultilevel"/>
    <w:tmpl w:val="EF727D5C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4A52168"/>
    <w:multiLevelType w:val="multilevel"/>
    <w:tmpl w:val="7D384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EF5C46"/>
    <w:multiLevelType w:val="hybridMultilevel"/>
    <w:tmpl w:val="52D2A1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87922"/>
    <w:multiLevelType w:val="multilevel"/>
    <w:tmpl w:val="9FAC2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C95BC3"/>
    <w:multiLevelType w:val="hybridMultilevel"/>
    <w:tmpl w:val="10B8E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4316DB"/>
    <w:multiLevelType w:val="hybridMultilevel"/>
    <w:tmpl w:val="0180F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C73984"/>
    <w:multiLevelType w:val="multilevel"/>
    <w:tmpl w:val="64DE2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763A4D"/>
    <w:multiLevelType w:val="hybridMultilevel"/>
    <w:tmpl w:val="B010C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5314C"/>
    <w:multiLevelType w:val="hybridMultilevel"/>
    <w:tmpl w:val="E5CE9C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E90474"/>
    <w:multiLevelType w:val="hybridMultilevel"/>
    <w:tmpl w:val="EFE83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AD5229"/>
    <w:multiLevelType w:val="multilevel"/>
    <w:tmpl w:val="507C1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BA22F6"/>
    <w:multiLevelType w:val="hybridMultilevel"/>
    <w:tmpl w:val="C7BE3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E26E68"/>
    <w:multiLevelType w:val="hybridMultilevel"/>
    <w:tmpl w:val="CEEE40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C41FB3"/>
    <w:multiLevelType w:val="hybridMultilevel"/>
    <w:tmpl w:val="B2808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9625F8"/>
    <w:multiLevelType w:val="multilevel"/>
    <w:tmpl w:val="85F0C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683303"/>
    <w:multiLevelType w:val="hybridMultilevel"/>
    <w:tmpl w:val="749ABAA0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0" w15:restartNumberingAfterBreak="0">
    <w:nsid w:val="310D6B94"/>
    <w:multiLevelType w:val="hybridMultilevel"/>
    <w:tmpl w:val="921E1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144951"/>
    <w:multiLevelType w:val="multilevel"/>
    <w:tmpl w:val="B55AB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AD31BC"/>
    <w:multiLevelType w:val="multilevel"/>
    <w:tmpl w:val="55449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5A1E47"/>
    <w:multiLevelType w:val="multilevel"/>
    <w:tmpl w:val="5BEA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3F04BC"/>
    <w:multiLevelType w:val="hybridMultilevel"/>
    <w:tmpl w:val="B68A3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4D612F"/>
    <w:multiLevelType w:val="hybridMultilevel"/>
    <w:tmpl w:val="391A2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576E21"/>
    <w:multiLevelType w:val="multilevel"/>
    <w:tmpl w:val="5D725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C15148"/>
    <w:multiLevelType w:val="hybridMultilevel"/>
    <w:tmpl w:val="16482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E842CF"/>
    <w:multiLevelType w:val="hybridMultilevel"/>
    <w:tmpl w:val="90CA2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7C2C22"/>
    <w:multiLevelType w:val="multilevel"/>
    <w:tmpl w:val="818C7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CE4F9D"/>
    <w:multiLevelType w:val="multilevel"/>
    <w:tmpl w:val="DE6C5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A85146C"/>
    <w:multiLevelType w:val="hybridMultilevel"/>
    <w:tmpl w:val="6074A8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037923"/>
    <w:multiLevelType w:val="multilevel"/>
    <w:tmpl w:val="09401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F650A48"/>
    <w:multiLevelType w:val="hybridMultilevel"/>
    <w:tmpl w:val="0CF8D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4D43FE"/>
    <w:multiLevelType w:val="hybridMultilevel"/>
    <w:tmpl w:val="3D02D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ED1CB6"/>
    <w:multiLevelType w:val="multilevel"/>
    <w:tmpl w:val="3D3A4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A23430C"/>
    <w:multiLevelType w:val="hybridMultilevel"/>
    <w:tmpl w:val="BDAE4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28335E"/>
    <w:multiLevelType w:val="multilevel"/>
    <w:tmpl w:val="C9125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C3539D9"/>
    <w:multiLevelType w:val="hybridMultilevel"/>
    <w:tmpl w:val="D4EC0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EC0275"/>
    <w:multiLevelType w:val="hybridMultilevel"/>
    <w:tmpl w:val="AC888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0E37B1"/>
    <w:multiLevelType w:val="multilevel"/>
    <w:tmpl w:val="7390F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D677A74"/>
    <w:multiLevelType w:val="multilevel"/>
    <w:tmpl w:val="24066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0B12F9C"/>
    <w:multiLevelType w:val="hybridMultilevel"/>
    <w:tmpl w:val="92D699B6"/>
    <w:lvl w:ilvl="0" w:tplc="69B6EC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B08" w:themeColor="accent2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2522544"/>
    <w:multiLevelType w:val="multilevel"/>
    <w:tmpl w:val="C17AD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6035089"/>
    <w:multiLevelType w:val="hybridMultilevel"/>
    <w:tmpl w:val="C9E27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90B1B78"/>
    <w:multiLevelType w:val="multilevel"/>
    <w:tmpl w:val="27D0C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AF512FE"/>
    <w:multiLevelType w:val="multilevel"/>
    <w:tmpl w:val="AAC6F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B6A03BF"/>
    <w:multiLevelType w:val="multilevel"/>
    <w:tmpl w:val="B986E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E021561"/>
    <w:multiLevelType w:val="multilevel"/>
    <w:tmpl w:val="BEDA6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4788704">
    <w:abstractNumId w:val="0"/>
  </w:num>
  <w:num w:numId="2" w16cid:durableId="170336434">
    <w:abstractNumId w:val="2"/>
  </w:num>
  <w:num w:numId="3" w16cid:durableId="1989629696">
    <w:abstractNumId w:val="13"/>
  </w:num>
  <w:num w:numId="4" w16cid:durableId="1223365842">
    <w:abstractNumId w:val="15"/>
  </w:num>
  <w:num w:numId="5" w16cid:durableId="1040974762">
    <w:abstractNumId w:val="6"/>
  </w:num>
  <w:num w:numId="6" w16cid:durableId="1696224207">
    <w:abstractNumId w:val="4"/>
  </w:num>
  <w:num w:numId="7" w16cid:durableId="1870407926">
    <w:abstractNumId w:val="11"/>
  </w:num>
  <w:num w:numId="8" w16cid:durableId="1038778222">
    <w:abstractNumId w:val="16"/>
  </w:num>
  <w:num w:numId="9" w16cid:durableId="584413939">
    <w:abstractNumId w:val="42"/>
  </w:num>
  <w:num w:numId="10" w16cid:durableId="1475565303">
    <w:abstractNumId w:val="25"/>
  </w:num>
  <w:num w:numId="11" w16cid:durableId="391269888">
    <w:abstractNumId w:val="48"/>
  </w:num>
  <w:num w:numId="12" w16cid:durableId="954025806">
    <w:abstractNumId w:val="28"/>
  </w:num>
  <w:num w:numId="13" w16cid:durableId="1020738790">
    <w:abstractNumId w:val="19"/>
  </w:num>
  <w:num w:numId="14" w16cid:durableId="13767753">
    <w:abstractNumId w:val="23"/>
  </w:num>
  <w:num w:numId="15" w16cid:durableId="1431661344">
    <w:abstractNumId w:val="29"/>
  </w:num>
  <w:num w:numId="16" w16cid:durableId="981160022">
    <w:abstractNumId w:val="21"/>
  </w:num>
  <w:num w:numId="17" w16cid:durableId="64688880">
    <w:abstractNumId w:val="41"/>
  </w:num>
  <w:num w:numId="18" w16cid:durableId="1443963575">
    <w:abstractNumId w:val="31"/>
  </w:num>
  <w:num w:numId="19" w16cid:durableId="181164216">
    <w:abstractNumId w:val="34"/>
  </w:num>
  <w:num w:numId="20" w16cid:durableId="277297789">
    <w:abstractNumId w:val="9"/>
  </w:num>
  <w:num w:numId="21" w16cid:durableId="2089307722">
    <w:abstractNumId w:val="17"/>
  </w:num>
  <w:num w:numId="22" w16cid:durableId="16350685">
    <w:abstractNumId w:val="44"/>
  </w:num>
  <w:num w:numId="23" w16cid:durableId="854462777">
    <w:abstractNumId w:val="36"/>
  </w:num>
  <w:num w:numId="24" w16cid:durableId="1391806642">
    <w:abstractNumId w:val="8"/>
  </w:num>
  <w:num w:numId="25" w16cid:durableId="347415374">
    <w:abstractNumId w:val="20"/>
  </w:num>
  <w:num w:numId="26" w16cid:durableId="46684871">
    <w:abstractNumId w:val="37"/>
  </w:num>
  <w:num w:numId="27" w16cid:durableId="1518693464">
    <w:abstractNumId w:val="30"/>
  </w:num>
  <w:num w:numId="28" w16cid:durableId="1417555426">
    <w:abstractNumId w:val="3"/>
  </w:num>
  <w:num w:numId="29" w16cid:durableId="1842040634">
    <w:abstractNumId w:val="46"/>
  </w:num>
  <w:num w:numId="30" w16cid:durableId="417485324">
    <w:abstractNumId w:val="18"/>
  </w:num>
  <w:num w:numId="31" w16cid:durableId="1593930519">
    <w:abstractNumId w:val="47"/>
  </w:num>
  <w:num w:numId="32" w16cid:durableId="1864050530">
    <w:abstractNumId w:val="7"/>
  </w:num>
  <w:num w:numId="33" w16cid:durableId="627273891">
    <w:abstractNumId w:val="5"/>
  </w:num>
  <w:num w:numId="34" w16cid:durableId="1279795100">
    <w:abstractNumId w:val="45"/>
  </w:num>
  <w:num w:numId="35" w16cid:durableId="1084037186">
    <w:abstractNumId w:val="14"/>
  </w:num>
  <w:num w:numId="36" w16cid:durableId="95449177">
    <w:abstractNumId w:val="35"/>
  </w:num>
  <w:num w:numId="37" w16cid:durableId="1368799752">
    <w:abstractNumId w:val="43"/>
  </w:num>
  <w:num w:numId="38" w16cid:durableId="840970100">
    <w:abstractNumId w:val="1"/>
  </w:num>
  <w:num w:numId="39" w16cid:durableId="654529103">
    <w:abstractNumId w:val="26"/>
  </w:num>
  <w:num w:numId="40" w16cid:durableId="1736320290">
    <w:abstractNumId w:val="40"/>
  </w:num>
  <w:num w:numId="41" w16cid:durableId="67458544">
    <w:abstractNumId w:val="22"/>
  </w:num>
  <w:num w:numId="42" w16cid:durableId="1524399674">
    <w:abstractNumId w:val="10"/>
  </w:num>
  <w:num w:numId="43" w16cid:durableId="312954660">
    <w:abstractNumId w:val="32"/>
  </w:num>
  <w:num w:numId="44" w16cid:durableId="1761680677">
    <w:abstractNumId w:val="39"/>
  </w:num>
  <w:num w:numId="45" w16cid:durableId="340469046">
    <w:abstractNumId w:val="24"/>
  </w:num>
  <w:num w:numId="46" w16cid:durableId="1769887991">
    <w:abstractNumId w:val="33"/>
  </w:num>
  <w:num w:numId="47" w16cid:durableId="1752695002">
    <w:abstractNumId w:val="38"/>
  </w:num>
  <w:num w:numId="48" w16cid:durableId="1751393293">
    <w:abstractNumId w:val="27"/>
  </w:num>
  <w:num w:numId="49" w16cid:durableId="1839692104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bookFoldPrinting/>
  <w:drawingGridHorizontalSpacing w:val="100"/>
  <w:displayHorizontalDrawingGridEvery w:val="2"/>
  <w:displayVertic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730"/>
    <w:rsid w:val="00001520"/>
    <w:rsid w:val="000238FE"/>
    <w:rsid w:val="00052B54"/>
    <w:rsid w:val="0006449B"/>
    <w:rsid w:val="00082FF1"/>
    <w:rsid w:val="00095D54"/>
    <w:rsid w:val="000A0215"/>
    <w:rsid w:val="000B6D0C"/>
    <w:rsid w:val="000C24C9"/>
    <w:rsid w:val="000D6E00"/>
    <w:rsid w:val="000E1D44"/>
    <w:rsid w:val="000E36A5"/>
    <w:rsid w:val="001066A5"/>
    <w:rsid w:val="00114335"/>
    <w:rsid w:val="0012060B"/>
    <w:rsid w:val="00141D2E"/>
    <w:rsid w:val="0015269A"/>
    <w:rsid w:val="00160345"/>
    <w:rsid w:val="00163634"/>
    <w:rsid w:val="00166124"/>
    <w:rsid w:val="00170490"/>
    <w:rsid w:val="00173462"/>
    <w:rsid w:val="001954A2"/>
    <w:rsid w:val="0019576D"/>
    <w:rsid w:val="00196312"/>
    <w:rsid w:val="001A663F"/>
    <w:rsid w:val="001B1388"/>
    <w:rsid w:val="001B3896"/>
    <w:rsid w:val="001C114D"/>
    <w:rsid w:val="001C5FF8"/>
    <w:rsid w:val="001C6F65"/>
    <w:rsid w:val="001D1C35"/>
    <w:rsid w:val="001D6BA0"/>
    <w:rsid w:val="001D7DDF"/>
    <w:rsid w:val="001E306E"/>
    <w:rsid w:val="001F323F"/>
    <w:rsid w:val="001F447B"/>
    <w:rsid w:val="0020143C"/>
    <w:rsid w:val="002041CB"/>
    <w:rsid w:val="002226A1"/>
    <w:rsid w:val="00224692"/>
    <w:rsid w:val="00230AAD"/>
    <w:rsid w:val="002456B0"/>
    <w:rsid w:val="002512E1"/>
    <w:rsid w:val="00254849"/>
    <w:rsid w:val="00255F9D"/>
    <w:rsid w:val="00256DE0"/>
    <w:rsid w:val="00265D02"/>
    <w:rsid w:val="002709A2"/>
    <w:rsid w:val="00270CEF"/>
    <w:rsid w:val="00272023"/>
    <w:rsid w:val="002861A3"/>
    <w:rsid w:val="002A444C"/>
    <w:rsid w:val="002B5864"/>
    <w:rsid w:val="002C02E5"/>
    <w:rsid w:val="002C1A63"/>
    <w:rsid w:val="002C208D"/>
    <w:rsid w:val="002C39E6"/>
    <w:rsid w:val="002E745C"/>
    <w:rsid w:val="002F1888"/>
    <w:rsid w:val="002F5AB2"/>
    <w:rsid w:val="0035470E"/>
    <w:rsid w:val="00366037"/>
    <w:rsid w:val="003676FA"/>
    <w:rsid w:val="00381FE1"/>
    <w:rsid w:val="00382790"/>
    <w:rsid w:val="00383DA9"/>
    <w:rsid w:val="00392BB0"/>
    <w:rsid w:val="00394CBC"/>
    <w:rsid w:val="003A3F2B"/>
    <w:rsid w:val="003C36D9"/>
    <w:rsid w:val="003D2232"/>
    <w:rsid w:val="003E10F0"/>
    <w:rsid w:val="003E354D"/>
    <w:rsid w:val="003E6455"/>
    <w:rsid w:val="00400CB8"/>
    <w:rsid w:val="004046FB"/>
    <w:rsid w:val="004072B6"/>
    <w:rsid w:val="004609AB"/>
    <w:rsid w:val="00462ED7"/>
    <w:rsid w:val="00483C37"/>
    <w:rsid w:val="00497EAB"/>
    <w:rsid w:val="004A26C1"/>
    <w:rsid w:val="004C0CA5"/>
    <w:rsid w:val="004D23FB"/>
    <w:rsid w:val="004D5C7A"/>
    <w:rsid w:val="004E7009"/>
    <w:rsid w:val="00503E3D"/>
    <w:rsid w:val="00513B19"/>
    <w:rsid w:val="00514278"/>
    <w:rsid w:val="00520AA2"/>
    <w:rsid w:val="00542C76"/>
    <w:rsid w:val="00547598"/>
    <w:rsid w:val="00550716"/>
    <w:rsid w:val="005537ED"/>
    <w:rsid w:val="00575E8C"/>
    <w:rsid w:val="005762FE"/>
    <w:rsid w:val="005779D7"/>
    <w:rsid w:val="005873CC"/>
    <w:rsid w:val="005923C4"/>
    <w:rsid w:val="00592BDE"/>
    <w:rsid w:val="00593491"/>
    <w:rsid w:val="005949E1"/>
    <w:rsid w:val="0059748F"/>
    <w:rsid w:val="005B2174"/>
    <w:rsid w:val="005C42AF"/>
    <w:rsid w:val="005C5673"/>
    <w:rsid w:val="005C6484"/>
    <w:rsid w:val="005D3131"/>
    <w:rsid w:val="005D6E77"/>
    <w:rsid w:val="005E3F3C"/>
    <w:rsid w:val="005E46D7"/>
    <w:rsid w:val="005F2D65"/>
    <w:rsid w:val="005F562C"/>
    <w:rsid w:val="00600A5E"/>
    <w:rsid w:val="006158A1"/>
    <w:rsid w:val="00623E97"/>
    <w:rsid w:val="00625DC1"/>
    <w:rsid w:val="0063002A"/>
    <w:rsid w:val="006403DC"/>
    <w:rsid w:val="00641871"/>
    <w:rsid w:val="00646107"/>
    <w:rsid w:val="00646CBA"/>
    <w:rsid w:val="00657D1C"/>
    <w:rsid w:val="006734F3"/>
    <w:rsid w:val="006741D4"/>
    <w:rsid w:val="006751C1"/>
    <w:rsid w:val="006775C7"/>
    <w:rsid w:val="006A39E8"/>
    <w:rsid w:val="006B7247"/>
    <w:rsid w:val="006C0CB1"/>
    <w:rsid w:val="006C2773"/>
    <w:rsid w:val="006E4D09"/>
    <w:rsid w:val="00716C7D"/>
    <w:rsid w:val="00722C71"/>
    <w:rsid w:val="00724821"/>
    <w:rsid w:val="0073157D"/>
    <w:rsid w:val="00761177"/>
    <w:rsid w:val="00794CDA"/>
    <w:rsid w:val="007951AE"/>
    <w:rsid w:val="007B5764"/>
    <w:rsid w:val="007C41C8"/>
    <w:rsid w:val="007C4FCD"/>
    <w:rsid w:val="007C5254"/>
    <w:rsid w:val="007D5960"/>
    <w:rsid w:val="007D7DE4"/>
    <w:rsid w:val="007F2E04"/>
    <w:rsid w:val="007F374C"/>
    <w:rsid w:val="007F4E5C"/>
    <w:rsid w:val="007F5EB0"/>
    <w:rsid w:val="008016D6"/>
    <w:rsid w:val="00803CD6"/>
    <w:rsid w:val="00820586"/>
    <w:rsid w:val="00822614"/>
    <w:rsid w:val="00827DA6"/>
    <w:rsid w:val="00841F21"/>
    <w:rsid w:val="008626E3"/>
    <w:rsid w:val="00883498"/>
    <w:rsid w:val="00887669"/>
    <w:rsid w:val="00894D72"/>
    <w:rsid w:val="008A0636"/>
    <w:rsid w:val="008B0B59"/>
    <w:rsid w:val="008B2C0C"/>
    <w:rsid w:val="008B503F"/>
    <w:rsid w:val="008B6D67"/>
    <w:rsid w:val="008D3837"/>
    <w:rsid w:val="008E37D2"/>
    <w:rsid w:val="00916218"/>
    <w:rsid w:val="00917EA4"/>
    <w:rsid w:val="009202C4"/>
    <w:rsid w:val="009331D4"/>
    <w:rsid w:val="00940BDC"/>
    <w:rsid w:val="00944CBF"/>
    <w:rsid w:val="00950EA8"/>
    <w:rsid w:val="00960F68"/>
    <w:rsid w:val="00973592"/>
    <w:rsid w:val="00980097"/>
    <w:rsid w:val="009966C9"/>
    <w:rsid w:val="0099696B"/>
    <w:rsid w:val="009A1415"/>
    <w:rsid w:val="009A6053"/>
    <w:rsid w:val="009A69A4"/>
    <w:rsid w:val="009A6B82"/>
    <w:rsid w:val="009C00E7"/>
    <w:rsid w:val="009C0D46"/>
    <w:rsid w:val="009C0FB6"/>
    <w:rsid w:val="009C7459"/>
    <w:rsid w:val="009D12B3"/>
    <w:rsid w:val="009D53F8"/>
    <w:rsid w:val="00A02CDE"/>
    <w:rsid w:val="00A040AA"/>
    <w:rsid w:val="00A07DE4"/>
    <w:rsid w:val="00A402F3"/>
    <w:rsid w:val="00A43ED0"/>
    <w:rsid w:val="00A44F39"/>
    <w:rsid w:val="00A54026"/>
    <w:rsid w:val="00A57A99"/>
    <w:rsid w:val="00A61AC7"/>
    <w:rsid w:val="00A666A0"/>
    <w:rsid w:val="00A67DA8"/>
    <w:rsid w:val="00A704F1"/>
    <w:rsid w:val="00A76585"/>
    <w:rsid w:val="00A8290F"/>
    <w:rsid w:val="00A94E82"/>
    <w:rsid w:val="00A95754"/>
    <w:rsid w:val="00A9672E"/>
    <w:rsid w:val="00AA16DD"/>
    <w:rsid w:val="00AA6148"/>
    <w:rsid w:val="00AB60C3"/>
    <w:rsid w:val="00AB63D1"/>
    <w:rsid w:val="00AD2021"/>
    <w:rsid w:val="00AF1D95"/>
    <w:rsid w:val="00AF6FE4"/>
    <w:rsid w:val="00B06AEE"/>
    <w:rsid w:val="00B1493A"/>
    <w:rsid w:val="00B16C3B"/>
    <w:rsid w:val="00B35D13"/>
    <w:rsid w:val="00B44159"/>
    <w:rsid w:val="00B57A42"/>
    <w:rsid w:val="00B63AC0"/>
    <w:rsid w:val="00B75759"/>
    <w:rsid w:val="00B77D2E"/>
    <w:rsid w:val="00B94742"/>
    <w:rsid w:val="00BA2D13"/>
    <w:rsid w:val="00BA37C4"/>
    <w:rsid w:val="00BB1CBA"/>
    <w:rsid w:val="00BB2D74"/>
    <w:rsid w:val="00BC684A"/>
    <w:rsid w:val="00BD463F"/>
    <w:rsid w:val="00BD4B81"/>
    <w:rsid w:val="00BE0E65"/>
    <w:rsid w:val="00BF2E44"/>
    <w:rsid w:val="00BF4ED6"/>
    <w:rsid w:val="00BF7360"/>
    <w:rsid w:val="00C02DDF"/>
    <w:rsid w:val="00C03084"/>
    <w:rsid w:val="00C13563"/>
    <w:rsid w:val="00C15C42"/>
    <w:rsid w:val="00C33C32"/>
    <w:rsid w:val="00C548FC"/>
    <w:rsid w:val="00C556E0"/>
    <w:rsid w:val="00C55F96"/>
    <w:rsid w:val="00C616EF"/>
    <w:rsid w:val="00C672AC"/>
    <w:rsid w:val="00C82F46"/>
    <w:rsid w:val="00C956B3"/>
    <w:rsid w:val="00CA04E7"/>
    <w:rsid w:val="00CA4811"/>
    <w:rsid w:val="00CB158A"/>
    <w:rsid w:val="00CB44CB"/>
    <w:rsid w:val="00CB76CB"/>
    <w:rsid w:val="00CD3846"/>
    <w:rsid w:val="00CE164B"/>
    <w:rsid w:val="00CE6971"/>
    <w:rsid w:val="00CF10F9"/>
    <w:rsid w:val="00CF515A"/>
    <w:rsid w:val="00CF661D"/>
    <w:rsid w:val="00CF6EDF"/>
    <w:rsid w:val="00D06340"/>
    <w:rsid w:val="00D159ED"/>
    <w:rsid w:val="00D2703A"/>
    <w:rsid w:val="00D3217C"/>
    <w:rsid w:val="00D44D06"/>
    <w:rsid w:val="00D450E6"/>
    <w:rsid w:val="00D61A50"/>
    <w:rsid w:val="00D66294"/>
    <w:rsid w:val="00D8780C"/>
    <w:rsid w:val="00D9048D"/>
    <w:rsid w:val="00DB7280"/>
    <w:rsid w:val="00DC0303"/>
    <w:rsid w:val="00DC10E0"/>
    <w:rsid w:val="00DC1A71"/>
    <w:rsid w:val="00DC4C68"/>
    <w:rsid w:val="00DD7644"/>
    <w:rsid w:val="00DD792D"/>
    <w:rsid w:val="00DF127D"/>
    <w:rsid w:val="00DF1B13"/>
    <w:rsid w:val="00DF3891"/>
    <w:rsid w:val="00E04C15"/>
    <w:rsid w:val="00E351A9"/>
    <w:rsid w:val="00E363E7"/>
    <w:rsid w:val="00E42EF9"/>
    <w:rsid w:val="00E5795E"/>
    <w:rsid w:val="00E57C7C"/>
    <w:rsid w:val="00E60898"/>
    <w:rsid w:val="00E6133D"/>
    <w:rsid w:val="00E62918"/>
    <w:rsid w:val="00E72155"/>
    <w:rsid w:val="00E77432"/>
    <w:rsid w:val="00E8512D"/>
    <w:rsid w:val="00E90A42"/>
    <w:rsid w:val="00E9637B"/>
    <w:rsid w:val="00EB0C72"/>
    <w:rsid w:val="00EB7693"/>
    <w:rsid w:val="00EC39AB"/>
    <w:rsid w:val="00ED246D"/>
    <w:rsid w:val="00EF03D9"/>
    <w:rsid w:val="00F1265F"/>
    <w:rsid w:val="00F12730"/>
    <w:rsid w:val="00F12751"/>
    <w:rsid w:val="00F152D7"/>
    <w:rsid w:val="00F31393"/>
    <w:rsid w:val="00F3353A"/>
    <w:rsid w:val="00F40843"/>
    <w:rsid w:val="00F471C9"/>
    <w:rsid w:val="00F47B13"/>
    <w:rsid w:val="00F50375"/>
    <w:rsid w:val="00F60609"/>
    <w:rsid w:val="00F60E08"/>
    <w:rsid w:val="00F63495"/>
    <w:rsid w:val="00F901B7"/>
    <w:rsid w:val="00F912B5"/>
    <w:rsid w:val="00F959CC"/>
    <w:rsid w:val="00FA4635"/>
    <w:rsid w:val="00FC3F2F"/>
    <w:rsid w:val="00FC578A"/>
    <w:rsid w:val="00FD2D2E"/>
    <w:rsid w:val="00FE1F22"/>
    <w:rsid w:val="00FE2164"/>
    <w:rsid w:val="00FF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2"/>
    </o:shapelayout>
  </w:shapeDefaults>
  <w:decimalSymbol w:val="."/>
  <w:listSeparator w:val=","/>
  <w14:docId w14:val="3A5B0B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lang w:val="en-GB" w:eastAsia="ja-JP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nhideWhenUsed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0" w:unhideWhenUsed="1" w:qFormat="1"/>
    <w:lsdException w:name="toc 2" w:semiHidden="1" w:uiPriority="10" w:unhideWhenUsed="1" w:qFormat="1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F46"/>
    <w:pPr>
      <w:spacing w:line="269" w:lineRule="auto"/>
    </w:pPr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1CBA"/>
    <w:pPr>
      <w:keepNext/>
      <w:keepLines/>
      <w:shd w:val="clear" w:color="auto" w:fill="FF0000" w:themeFill="accent1"/>
      <w:spacing w:before="24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auto"/>
      <w:spacing w:val="15"/>
      <w:sz w:val="32"/>
      <w:szCs w:val="58"/>
    </w:rPr>
  </w:style>
  <w:style w:type="paragraph" w:styleId="Heading2">
    <w:name w:val="heading 2"/>
    <w:basedOn w:val="Normal"/>
    <w:next w:val="Normal"/>
    <w:link w:val="Heading2Char"/>
    <w:uiPriority w:val="9"/>
    <w:qFormat/>
    <w:rsid w:val="001C6F65"/>
    <w:pPr>
      <w:keepNext/>
      <w:keepLines/>
      <w:spacing w:before="240" w:after="120" w:line="240" w:lineRule="auto"/>
      <w:contextualSpacing/>
      <w:outlineLvl w:val="1"/>
    </w:pPr>
    <w:rPr>
      <w:rFonts w:eastAsiaTheme="majorEastAsia" w:cstheme="majorBidi"/>
      <w:b/>
      <w:bCs/>
      <w:color w:val="auto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rsid w:val="00B4415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bCs/>
      <w:sz w:val="32"/>
      <w:szCs w:val="22"/>
    </w:rPr>
  </w:style>
  <w:style w:type="paragraph" w:styleId="Heading4">
    <w:name w:val="heading 4"/>
    <w:basedOn w:val="Normal"/>
    <w:next w:val="Normal"/>
    <w:link w:val="Heading4Char"/>
    <w:uiPriority w:val="9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b/>
      <w:bCs/>
      <w:color w:val="FF0000" w:themeColor="accent1"/>
    </w:rPr>
  </w:style>
  <w:style w:type="paragraph" w:styleId="Heading5">
    <w:name w:val="heading 5"/>
    <w:basedOn w:val="Normal"/>
    <w:next w:val="Normal"/>
    <w:link w:val="Heading5Char"/>
    <w:uiPriority w:val="99"/>
    <w:semiHidden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customStyle="1" w:styleId="Photo">
    <w:name w:val="Photo"/>
    <w:basedOn w:val="NoSpacing"/>
    <w:uiPriority w:val="12"/>
    <w:qFormat/>
    <w:pPr>
      <w:spacing w:before="100" w:after="100"/>
      <w:ind w:left="101" w:right="101"/>
      <w:jc w:val="center"/>
    </w:pPr>
    <w:rPr>
      <w:noProof/>
    </w:rPr>
  </w:style>
  <w:style w:type="paragraph" w:styleId="Title">
    <w:name w:val="Title"/>
    <w:basedOn w:val="Normal"/>
    <w:link w:val="TitleChar"/>
    <w:uiPriority w:val="2"/>
    <w:qFormat/>
    <w:rsid w:val="00A67DA8"/>
    <w:pPr>
      <w:spacing w:after="0" w:line="240" w:lineRule="auto"/>
      <w:contextualSpacing/>
    </w:pPr>
    <w:rPr>
      <w:rFonts w:eastAsiaTheme="majorEastAsia" w:cstheme="majorBidi"/>
      <w:b/>
      <w:color w:val="FFFFFF" w:themeColor="background1"/>
      <w:kern w:val="28"/>
      <w:sz w:val="56"/>
      <w:szCs w:val="88"/>
    </w:rPr>
  </w:style>
  <w:style w:type="character" w:customStyle="1" w:styleId="TitleChar">
    <w:name w:val="Title Char"/>
    <w:basedOn w:val="DefaultParagraphFont"/>
    <w:link w:val="Title"/>
    <w:uiPriority w:val="2"/>
    <w:rsid w:val="00A67DA8"/>
    <w:rPr>
      <w:rFonts w:eastAsiaTheme="majorEastAsia" w:cstheme="majorBidi"/>
      <w:b/>
      <w:color w:val="FFFFFF" w:themeColor="background1"/>
      <w:kern w:val="28"/>
      <w:sz w:val="56"/>
      <w:szCs w:val="88"/>
    </w:rPr>
  </w:style>
  <w:style w:type="paragraph" w:styleId="Subtitle">
    <w:name w:val="Subtitle"/>
    <w:basedOn w:val="Normal"/>
    <w:next w:val="Normal"/>
    <w:link w:val="SubtitleChar"/>
    <w:uiPriority w:val="3"/>
    <w:qFormat/>
    <w:rsid w:val="00A67DA8"/>
    <w:pPr>
      <w:numPr>
        <w:ilvl w:val="1"/>
      </w:numPr>
      <w:spacing w:before="60" w:after="0" w:line="240" w:lineRule="auto"/>
    </w:pPr>
    <w:rPr>
      <w:b/>
      <w:bCs/>
      <w:color w:val="FFFFFF" w:themeColor="background1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3"/>
    <w:rsid w:val="00A67DA8"/>
    <w:rPr>
      <w:b/>
      <w:bCs/>
      <w:color w:val="FFFFFF" w:themeColor="background1"/>
      <w:sz w:val="24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B44159"/>
    <w:rPr>
      <w:rFonts w:asciiTheme="majorHAnsi" w:eastAsiaTheme="majorEastAsia" w:hAnsiTheme="majorHAnsi" w:cstheme="majorBidi"/>
      <w:b/>
      <w:bCs/>
      <w:color w:val="000000" w:themeColor="text1"/>
      <w:sz w:val="3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C6F65"/>
    <w:rPr>
      <w:rFonts w:eastAsiaTheme="majorEastAsia" w:cstheme="majorBidi"/>
      <w:b/>
      <w:bCs/>
      <w:color w:val="auto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Organisation">
    <w:name w:val="Organisation"/>
    <w:basedOn w:val="Normal"/>
    <w:uiPriority w:val="3"/>
    <w:qFormat/>
    <w:rsid w:val="00A67DA8"/>
    <w:pPr>
      <w:spacing w:before="120" w:after="0" w:line="240" w:lineRule="auto"/>
      <w:contextualSpacing/>
    </w:pPr>
    <w:rPr>
      <w:rFonts w:asciiTheme="majorHAnsi" w:hAnsiTheme="majorHAnsi"/>
      <w:b/>
      <w:bCs/>
      <w:color w:val="FFFFFF" w:themeColor="background1"/>
      <w:sz w:val="40"/>
      <w:szCs w:val="40"/>
    </w:rPr>
  </w:style>
  <w:style w:type="paragraph" w:styleId="ListBullet">
    <w:name w:val="List Bullet"/>
    <w:basedOn w:val="Normal"/>
    <w:uiPriority w:val="2"/>
    <w:qFormat/>
    <w:rsid w:val="00827DA6"/>
    <w:pPr>
      <w:numPr>
        <w:numId w:val="1"/>
      </w:numPr>
      <w:spacing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B1CBA"/>
    <w:rPr>
      <w:rFonts w:asciiTheme="majorHAnsi" w:eastAsiaTheme="majorEastAsia" w:hAnsiTheme="majorHAnsi" w:cstheme="majorBidi"/>
      <w:b/>
      <w:caps/>
      <w:color w:val="auto"/>
      <w:spacing w:val="15"/>
      <w:sz w:val="32"/>
      <w:szCs w:val="58"/>
      <w:shd w:val="clear" w:color="auto" w:fill="FF0000" w:themeFill="accent1"/>
    </w:rPr>
  </w:style>
  <w:style w:type="character" w:customStyle="1" w:styleId="Heading4Char">
    <w:name w:val="Heading 4 Char"/>
    <w:basedOn w:val="DefaultParagraphFont"/>
    <w:link w:val="Heading4"/>
    <w:uiPriority w:val="9"/>
    <w:rsid w:val="00163634"/>
    <w:rPr>
      <w:rFonts w:asciiTheme="majorHAnsi" w:eastAsiaTheme="majorEastAsia" w:hAnsiTheme="majorHAnsi" w:cstheme="majorBidi"/>
      <w:b/>
      <w:bCs/>
      <w:color w:val="FF0000" w:themeColor="accent1"/>
    </w:rPr>
  </w:style>
  <w:style w:type="paragraph" w:customStyle="1" w:styleId="ContactInfo">
    <w:name w:val="Contact Info"/>
    <w:basedOn w:val="Normal"/>
    <w:uiPriority w:val="4"/>
    <w:qFormat/>
    <w:rsid w:val="005D6E77"/>
    <w:pPr>
      <w:spacing w:after="0" w:line="240" w:lineRule="auto"/>
      <w:jc w:val="center"/>
    </w:pPr>
    <w:rPr>
      <w:color w:val="E2DFCC" w:themeColor="background2"/>
    </w:rPr>
  </w:style>
  <w:style w:type="paragraph" w:styleId="TOCHeading">
    <w:name w:val="TOC Heading"/>
    <w:basedOn w:val="Heading1"/>
    <w:next w:val="Normal"/>
    <w:uiPriority w:val="9"/>
    <w:qFormat/>
    <w:rsid w:val="00E62918"/>
    <w:pPr>
      <w:outlineLvl w:val="9"/>
    </w:pPr>
  </w:style>
  <w:style w:type="paragraph" w:styleId="TOC2">
    <w:name w:val="toc 2"/>
    <w:basedOn w:val="TOC1"/>
    <w:next w:val="Normal"/>
    <w:autoRedefine/>
    <w:uiPriority w:val="10"/>
    <w:qFormat/>
    <w:pPr>
      <w:ind w:left="200"/>
    </w:pPr>
  </w:style>
  <w:style w:type="paragraph" w:styleId="TOC1">
    <w:name w:val="toc 1"/>
    <w:basedOn w:val="Normal"/>
    <w:next w:val="Normal"/>
    <w:autoRedefine/>
    <w:uiPriority w:val="10"/>
    <w:qFormat/>
    <w:rsid w:val="00E62918"/>
    <w:pPr>
      <w:tabs>
        <w:tab w:val="right" w:leader="dot" w:pos="6120"/>
      </w:tabs>
      <w:spacing w:after="240"/>
    </w:pPr>
  </w:style>
  <w:style w:type="character" w:customStyle="1" w:styleId="Heading5Char">
    <w:name w:val="Heading 5 Char"/>
    <w:basedOn w:val="DefaultParagraphFont"/>
    <w:link w:val="Heading5"/>
    <w:uiPriority w:val="99"/>
    <w:semiHidden/>
    <w:rsid w:val="001636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TOCNumbers">
    <w:name w:val="TOC Numbers"/>
    <w:basedOn w:val="DefaultParagraphFont"/>
    <w:uiPriority w:val="11"/>
    <w:qFormat/>
    <w:rsid w:val="00E62918"/>
    <w:rPr>
      <w:b/>
      <w:bCs/>
      <w:color w:val="455F51" w:themeColor="text2"/>
      <w:sz w:val="20"/>
      <w:szCs w:val="28"/>
    </w:rPr>
  </w:style>
  <w:style w:type="character" w:styleId="PageNumber">
    <w:name w:val="page number"/>
    <w:basedOn w:val="DefaultParagraphFont"/>
    <w:uiPriority w:val="12"/>
    <w:qFormat/>
    <w:rsid w:val="006775C7"/>
    <w:rPr>
      <w:b/>
      <w:bCs/>
      <w:color w:val="B15B06" w:themeColor="accent2" w:themeShade="BF"/>
    </w:rPr>
  </w:style>
  <w:style w:type="paragraph" w:styleId="Quote">
    <w:name w:val="Quote"/>
    <w:basedOn w:val="Normal"/>
    <w:next w:val="Normal"/>
    <w:link w:val="QuoteChar"/>
    <w:uiPriority w:val="2"/>
    <w:qFormat/>
    <w:rsid w:val="001C6F65"/>
    <w:pPr>
      <w:spacing w:before="280" w:after="280" w:line="264" w:lineRule="auto"/>
      <w:jc w:val="center"/>
    </w:pPr>
    <w:rPr>
      <w:iCs/>
      <w:caps/>
      <w:color w:val="800000" w:themeColor="accent1" w:themeShade="80"/>
      <w:sz w:val="28"/>
      <w:szCs w:val="34"/>
    </w:rPr>
  </w:style>
  <w:style w:type="character" w:customStyle="1" w:styleId="QuoteChar">
    <w:name w:val="Quote Char"/>
    <w:basedOn w:val="DefaultParagraphFont"/>
    <w:link w:val="Quote"/>
    <w:uiPriority w:val="2"/>
    <w:rsid w:val="001C6F65"/>
    <w:rPr>
      <w:iCs/>
      <w:caps/>
      <w:color w:val="800000" w:themeColor="accent1" w:themeShade="80"/>
      <w:sz w:val="28"/>
      <w:szCs w:val="34"/>
    </w:rPr>
  </w:style>
  <w:style w:type="paragraph" w:styleId="Caption">
    <w:name w:val="caption"/>
    <w:basedOn w:val="Normal"/>
    <w:next w:val="Normal"/>
    <w:uiPriority w:val="35"/>
    <w:qFormat/>
    <w:pPr>
      <w:spacing w:before="40" w:after="40" w:line="264" w:lineRule="auto"/>
      <w:contextualSpacing/>
    </w:pPr>
    <w:rPr>
      <w:i/>
      <w:iCs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9966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3634"/>
    <w:rPr>
      <w:color w:val="000000" w:themeColor="text1"/>
    </w:rPr>
  </w:style>
  <w:style w:type="paragraph" w:styleId="Footer">
    <w:name w:val="footer"/>
    <w:basedOn w:val="Normal"/>
    <w:link w:val="FooterChar"/>
    <w:uiPriority w:val="99"/>
    <w:rsid w:val="009966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634"/>
    <w:rPr>
      <w:color w:val="000000" w:themeColor="text1"/>
    </w:rPr>
  </w:style>
  <w:style w:type="paragraph" w:customStyle="1" w:styleId="NormalAlt">
    <w:name w:val="Normal Alt"/>
    <w:basedOn w:val="Normal"/>
    <w:qFormat/>
    <w:rsid w:val="00C82F46"/>
    <w:rPr>
      <w:color w:val="E2DFCC" w:themeColor="background2"/>
    </w:rPr>
  </w:style>
  <w:style w:type="paragraph" w:styleId="NormalWeb">
    <w:name w:val="Normal (Web)"/>
    <w:basedOn w:val="Normal"/>
    <w:uiPriority w:val="99"/>
    <w:unhideWhenUsed/>
    <w:rsid w:val="00547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547598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7F374C"/>
    <w:pPr>
      <w:spacing w:after="0" w:line="240" w:lineRule="auto"/>
    </w:pPr>
    <w:rPr>
      <w:rFonts w:eastAsiaTheme="minorHAns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374C"/>
    <w:pPr>
      <w:spacing w:line="259" w:lineRule="auto"/>
      <w:ind w:left="720"/>
      <w:contextualSpacing/>
    </w:pPr>
    <w:rPr>
      <w:rFonts w:eastAsiaTheme="minorHAnsi"/>
      <w:color w:val="auto"/>
      <w:sz w:val="22"/>
      <w:szCs w:val="22"/>
      <w:lang w:eastAsia="en-US"/>
    </w:rPr>
  </w:style>
  <w:style w:type="paragraph" w:customStyle="1" w:styleId="md-outputnormal">
    <w:name w:val="md-output__normal"/>
    <w:basedOn w:val="Normal"/>
    <w:rsid w:val="00FF4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paragraph" w:customStyle="1" w:styleId="md-outputbody">
    <w:name w:val="md-output__body"/>
    <w:basedOn w:val="Normal"/>
    <w:rsid w:val="00FF4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C15C42"/>
    <w:rPr>
      <w:color w:val="000000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C15C4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483C37"/>
    <w:rPr>
      <w:i/>
      <w:iCs/>
    </w:rPr>
  </w:style>
  <w:style w:type="paragraph" w:customStyle="1" w:styleId="h2">
    <w:name w:val="h2"/>
    <w:basedOn w:val="Normal"/>
    <w:rsid w:val="00D44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jpe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jpeg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6500004\AppData\Roaming\Microsoft\Templates\Tech%20booklet.dotx" TargetMode="External"/></Relationships>
</file>

<file path=word/theme/theme1.xml><?xml version="1.0" encoding="utf-8"?>
<a:theme xmlns:a="http://schemas.openxmlformats.org/drawingml/2006/main" name="BKLT-0">
  <a:themeElements>
    <a:clrScheme name="Custom 1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FF0000"/>
      </a:accent1>
      <a:accent2>
        <a:srgbClr val="EE7B08"/>
      </a:accent2>
      <a:accent3>
        <a:srgbClr val="C00000"/>
      </a:accent3>
      <a:accent4>
        <a:srgbClr val="7030A0"/>
      </a:accent4>
      <a:accent5>
        <a:srgbClr val="056E9F"/>
      </a:accent5>
      <a:accent6>
        <a:srgbClr val="51C3F9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7CBC500C4B834694CCB3FFE1E41F52" ma:contentTypeVersion="13" ma:contentTypeDescription="Create a new document." ma:contentTypeScope="" ma:versionID="aafe5fba56781d4bb187cfb38aa92f01">
  <xsd:schema xmlns:xsd="http://www.w3.org/2001/XMLSchema" xmlns:xs="http://www.w3.org/2001/XMLSchema" xmlns:p="http://schemas.microsoft.com/office/2006/metadata/properties" xmlns:ns1="http://schemas.microsoft.com/sharepoint/v3" xmlns:ns3="b6f0cfa3-83e8-438b-920a-14e4a9d6fcb7" targetNamespace="http://schemas.microsoft.com/office/2006/metadata/properties" ma:root="true" ma:fieldsID="eb449efe77c1a35e6b6bf3b54b5b3fe2" ns1:_="" ns3:_="">
    <xsd:import namespace="http://schemas.microsoft.com/sharepoint/v3"/>
    <xsd:import namespace="b6f0cfa3-83e8-438b-920a-14e4a9d6fc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0cfa3-83e8-438b-920a-14e4a9d6f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SelectedStyle="\MLASeventhEditionOfficeOnline.xsl" StyleName="MLA" Version="7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b6f0cfa3-83e8-438b-920a-14e4a9d6fcb7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95E539A-9752-473E-8E88-9072CD12A3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94629A-E096-4840-BA33-9B9641CE15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f0cfa3-83e8-438b-920a-14e4a9d6fc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470151-AD05-4E3C-9933-A7C1C720CE5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666FEE6-DE6B-45F1-BBCE-25E9648DCDF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6f0cfa3-83e8-438b-920a-14e4a9d6fc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Tech booklet</Template>
  <TotalTime>0</TotalTime>
  <Pages>8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2026-05-22T07:31:00Z</dcterms:created>
  <dcterms:modified xsi:type="dcterms:W3CDTF">2026-05-22T13:24:00Z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0x010100487CBC500C4B834694CCB3FFE1E41F52</vt:lpwstr>
  </property>
</Properties>
</file>