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5B7C" w14:textId="6B32EB55" w:rsidR="00547598" w:rsidRPr="00D57B09" w:rsidRDefault="006329D7" w:rsidP="00D57B09">
      <w:pPr>
        <w:pStyle w:val="NormalWeb"/>
      </w:pPr>
      <w:r w:rsidRPr="006329D7">
        <w:rPr>
          <w:rFonts w:ascii="Arial" w:hAnsi="Arial" w:cs="Arial"/>
          <w:lang w:bidi="en-GB"/>
        </w:rPr>
        <w:drawing>
          <wp:anchor distT="0" distB="0" distL="114300" distR="114300" simplePos="0" relativeHeight="251791360" behindDoc="1" locked="0" layoutInCell="1" allowOverlap="1" wp14:anchorId="2D4F807D" wp14:editId="6B1E03A2">
            <wp:simplePos x="0" y="0"/>
            <wp:positionH relativeFrom="column">
              <wp:posOffset>3248025</wp:posOffset>
            </wp:positionH>
            <wp:positionV relativeFrom="paragraph">
              <wp:posOffset>5334000</wp:posOffset>
            </wp:positionV>
            <wp:extent cx="781050" cy="795020"/>
            <wp:effectExtent l="0" t="0" r="0" b="5080"/>
            <wp:wrapTight wrapText="bothSides">
              <wp:wrapPolygon edited="0">
                <wp:start x="0" y="0"/>
                <wp:lineTo x="0" y="21220"/>
                <wp:lineTo x="21073" y="21220"/>
                <wp:lineTo x="21073" y="0"/>
                <wp:lineTo x="0" y="0"/>
              </wp:wrapPolygon>
            </wp:wrapTight>
            <wp:docPr id="1231319147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19147" name="Picture 1" descr="A qr code on a white background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88A">
        <w:rPr>
          <w:rFonts w:ascii="Arial" w:hAnsi="Arial" w:cs="Arial"/>
          <w:noProof/>
          <w:lang w:bidi="en-GB"/>
        </w:rPr>
        <w:drawing>
          <wp:anchor distT="0" distB="0" distL="114300" distR="114300" simplePos="0" relativeHeight="251760640" behindDoc="1" locked="0" layoutInCell="1" allowOverlap="1" wp14:anchorId="0B6F5F33" wp14:editId="7D779171">
            <wp:simplePos x="0" y="0"/>
            <wp:positionH relativeFrom="margin">
              <wp:posOffset>19685</wp:posOffset>
            </wp:positionH>
            <wp:positionV relativeFrom="paragraph">
              <wp:posOffset>158750</wp:posOffset>
            </wp:positionV>
            <wp:extent cx="4402455" cy="6102350"/>
            <wp:effectExtent l="0" t="0" r="0" b="0"/>
            <wp:wrapTight wrapText="bothSides">
              <wp:wrapPolygon edited="0">
                <wp:start x="0" y="0"/>
                <wp:lineTo x="0" y="21510"/>
                <wp:lineTo x="21497" y="21510"/>
                <wp:lineTo x="21497" y="0"/>
                <wp:lineTo x="0" y="0"/>
              </wp:wrapPolygon>
            </wp:wrapTight>
            <wp:docPr id="1544475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" t="2455" r="1847" b="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61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0E7" w:rsidRPr="00B34C55">
        <w:rPr>
          <w:rFonts w:ascii="Arial" w:hAnsi="Arial" w:cs="Arial"/>
          <w:lang w:bidi="en-GB"/>
        </w:rPr>
        <w:tab/>
      </w:r>
      <w:r w:rsidR="00EC28B3">
        <w:rPr>
          <w:rFonts w:ascii="Arial" w:hAnsi="Arial" w:cs="Arial"/>
          <w:lang w:bidi="en-GB"/>
        </w:rPr>
        <w:tab/>
      </w:r>
    </w:p>
    <w:p w14:paraId="0BEA22D1" w14:textId="4985AFFD" w:rsidR="00A34E40" w:rsidRPr="00A34E40" w:rsidRDefault="00914DAA" w:rsidP="00A34E40">
      <w:pPr>
        <w:tabs>
          <w:tab w:val="left" w:pos="5025"/>
        </w:tabs>
        <w:rPr>
          <w:rFonts w:ascii="Arial" w:hAnsi="Arial" w:cs="Arial"/>
          <w:lang w:bidi="en-GB"/>
        </w:rPr>
      </w:pPr>
      <w:r w:rsidRPr="00A97392">
        <w:rPr>
          <w:rFonts w:ascii="Arial" w:hAnsi="Arial" w:cs="Arial"/>
          <w:noProof/>
          <w:lang w:bidi="en-GB"/>
        </w:rPr>
        <w:lastRenderedPageBreak/>
        <w:drawing>
          <wp:anchor distT="0" distB="0" distL="114300" distR="114300" simplePos="0" relativeHeight="251785216" behindDoc="1" locked="0" layoutInCell="1" allowOverlap="1" wp14:anchorId="43DBDECC" wp14:editId="1277200F">
            <wp:simplePos x="0" y="0"/>
            <wp:positionH relativeFrom="margin">
              <wp:posOffset>-190500</wp:posOffset>
            </wp:positionH>
            <wp:positionV relativeFrom="paragraph">
              <wp:posOffset>0</wp:posOffset>
            </wp:positionV>
            <wp:extent cx="4848225" cy="6943725"/>
            <wp:effectExtent l="0" t="0" r="9525" b="9525"/>
            <wp:wrapTight wrapText="bothSides">
              <wp:wrapPolygon edited="0">
                <wp:start x="0" y="0"/>
                <wp:lineTo x="0" y="21570"/>
                <wp:lineTo x="21558" y="21570"/>
                <wp:lineTo x="21558" y="0"/>
                <wp:lineTo x="0" y="0"/>
              </wp:wrapPolygon>
            </wp:wrapTight>
            <wp:docPr id="1738856040" name="Picture 11" descr="A poster with a medical info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56040" name="Picture 11" descr="A poster with a medical inform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0E7" w:rsidRPr="00B34C55">
        <w:rPr>
          <w:rFonts w:ascii="Arial" w:hAnsi="Arial" w:cs="Arial"/>
          <w:lang w:bidi="en-GB"/>
        </w:rPr>
        <w:tab/>
      </w:r>
    </w:p>
    <w:p w14:paraId="4BA1BB56" w14:textId="3EFF1D8B" w:rsidR="00A34E40" w:rsidRDefault="00226F79" w:rsidP="0067588A">
      <w:pPr>
        <w:tabs>
          <w:tab w:val="left" w:pos="5025"/>
        </w:tabs>
        <w:rPr>
          <w:rFonts w:ascii="Arial" w:hAnsi="Arial" w:cs="Arial"/>
          <w:lang w:bidi="en-GB"/>
        </w:rPr>
      </w:pPr>
      <w:r>
        <w:rPr>
          <w:rFonts w:ascii="Arial" w:hAnsi="Arial" w:cs="Arial"/>
          <w:noProof/>
          <w:lang w:bidi="en-GB"/>
        </w:rPr>
        <w:lastRenderedPageBreak/>
        <w:drawing>
          <wp:anchor distT="0" distB="0" distL="114300" distR="114300" simplePos="0" relativeHeight="251762688" behindDoc="1" locked="0" layoutInCell="1" allowOverlap="1" wp14:anchorId="702B08FA" wp14:editId="46F60F76">
            <wp:simplePos x="0" y="0"/>
            <wp:positionH relativeFrom="margin">
              <wp:posOffset>-104775</wp:posOffset>
            </wp:positionH>
            <wp:positionV relativeFrom="paragraph">
              <wp:posOffset>-323850</wp:posOffset>
            </wp:positionV>
            <wp:extent cx="4683555" cy="7000875"/>
            <wp:effectExtent l="0" t="0" r="3175" b="0"/>
            <wp:wrapNone/>
            <wp:docPr id="2113093174" name="Picture 20" descr="A group of food ite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93174" name="Picture 20" descr="A group of food item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" t="1227" b="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377" cy="701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7B12D" w14:textId="656DC3D8" w:rsidR="00376959" w:rsidRPr="00376959" w:rsidRDefault="00376959" w:rsidP="00376959">
      <w:pPr>
        <w:tabs>
          <w:tab w:val="left" w:pos="5025"/>
        </w:tabs>
        <w:rPr>
          <w:rFonts w:ascii="Arial" w:hAnsi="Arial" w:cs="Arial"/>
        </w:rPr>
      </w:pPr>
    </w:p>
    <w:p w14:paraId="032B1DE8" w14:textId="365189BA" w:rsidR="00376959" w:rsidRDefault="00376959" w:rsidP="00376959">
      <w:pPr>
        <w:pStyle w:val="NormalWeb"/>
      </w:pPr>
    </w:p>
    <w:p w14:paraId="08194300" w14:textId="7C00D6A7" w:rsidR="00376959" w:rsidRPr="0067588A" w:rsidRDefault="00376959" w:rsidP="0067588A">
      <w:pPr>
        <w:tabs>
          <w:tab w:val="left" w:pos="5025"/>
        </w:tabs>
        <w:rPr>
          <w:rFonts w:ascii="Arial" w:hAnsi="Arial" w:cs="Arial"/>
        </w:rPr>
      </w:pPr>
    </w:p>
    <w:p w14:paraId="5B5A756B" w14:textId="5A48D001" w:rsidR="0067588A" w:rsidRDefault="0067588A" w:rsidP="0067588A">
      <w:pPr>
        <w:pStyle w:val="NormalWeb"/>
      </w:pPr>
    </w:p>
    <w:p w14:paraId="5F37E509" w14:textId="12FC5B6C" w:rsidR="001C114D" w:rsidRPr="00B34C55" w:rsidRDefault="00226F79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764BEDE3" wp14:editId="0AC16E5F">
            <wp:simplePos x="0" y="0"/>
            <wp:positionH relativeFrom="margin">
              <wp:posOffset>9525</wp:posOffset>
            </wp:positionH>
            <wp:positionV relativeFrom="paragraph">
              <wp:posOffset>4451985</wp:posOffset>
            </wp:positionV>
            <wp:extent cx="536575" cy="536575"/>
            <wp:effectExtent l="0" t="0" r="0" b="0"/>
            <wp:wrapTight wrapText="bothSides">
              <wp:wrapPolygon edited="0">
                <wp:start x="0" y="0"/>
                <wp:lineTo x="0" y="20705"/>
                <wp:lineTo x="20705" y="20705"/>
                <wp:lineTo x="20705" y="0"/>
                <wp:lineTo x="0" y="0"/>
              </wp:wrapPolygon>
            </wp:wrapTight>
            <wp:docPr id="1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XSpec="center" w:tblpY="541"/>
        <w:tblW w:w="7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8"/>
      </w:tblGrid>
      <w:tr w:rsidR="00EB7693" w:rsidRPr="00B34C55" w14:paraId="0A0229CB" w14:textId="77777777" w:rsidTr="00EB7693">
        <w:trPr>
          <w:trHeight w:val="557"/>
        </w:trPr>
        <w:tc>
          <w:tcPr>
            <w:tcW w:w="7939" w:type="dxa"/>
            <w:shd w:val="clear" w:color="auto" w:fill="FFFFFF" w:themeFill="background1"/>
          </w:tcPr>
          <w:p w14:paraId="4C2E76F3" w14:textId="57A26C6F" w:rsidR="00EB7693" w:rsidRDefault="00C82E07" w:rsidP="00A919B8">
            <w:pPr>
              <w:jc w:val="center"/>
              <w:rPr>
                <w:rFonts w:ascii="Arial" w:hAnsi="Arial" w:cs="Arial"/>
                <w:b/>
                <w:bCs/>
                <w:color w:val="FF0000" w:themeColor="accent1"/>
                <w:sz w:val="22"/>
                <w:szCs w:val="22"/>
                <w:shd w:val="clear" w:color="auto" w:fill="F5FCFD"/>
              </w:rPr>
            </w:pPr>
            <w:r>
              <w:rPr>
                <w:rFonts w:ascii="Arial" w:hAnsi="Arial" w:cs="Arial"/>
                <w:noProof/>
                <w:color w:val="333333"/>
                <w:sz w:val="22"/>
                <w:szCs w:val="22"/>
              </w:rPr>
              <w:lastRenderedPageBreak/>
              <w:drawing>
                <wp:anchor distT="0" distB="0" distL="114300" distR="114300" simplePos="0" relativeHeight="251759616" behindDoc="1" locked="0" layoutInCell="1" allowOverlap="1" wp14:anchorId="35E0B4D9" wp14:editId="79CAC115">
                  <wp:simplePos x="0" y="0"/>
                  <wp:positionH relativeFrom="column">
                    <wp:posOffset>239450</wp:posOffset>
                  </wp:positionH>
                  <wp:positionV relativeFrom="paragraph">
                    <wp:posOffset>24324</wp:posOffset>
                  </wp:positionV>
                  <wp:extent cx="4561840" cy="6615430"/>
                  <wp:effectExtent l="0" t="0" r="0" b="1905"/>
                  <wp:wrapTight wrapText="bothSides">
                    <wp:wrapPolygon edited="0">
                      <wp:start x="0" y="0"/>
                      <wp:lineTo x="0" y="21521"/>
                      <wp:lineTo x="21468" y="21521"/>
                      <wp:lineTo x="21468" y="0"/>
                      <wp:lineTo x="0" y="0"/>
                    </wp:wrapPolygon>
                  </wp:wrapTight>
                  <wp:docPr id="7234520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1840" cy="6615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A03E96" w14:textId="3005850C" w:rsidR="009D3EDC" w:rsidRPr="00376959" w:rsidRDefault="00436FB2" w:rsidP="00436FB2">
            <w:pPr>
              <w:jc w:val="center"/>
              <w:rPr>
                <w:rFonts w:ascii="Arial" w:hAnsi="Arial" w:cs="Arial"/>
                <w:b/>
                <w:bCs/>
                <w:color w:val="FF0000" w:themeColor="accent1"/>
                <w:sz w:val="22"/>
                <w:szCs w:val="22"/>
                <w:shd w:val="clear" w:color="auto" w:fill="F5FCFD"/>
              </w:rPr>
            </w:pPr>
            <w:r>
              <w:rPr>
                <w:rFonts w:ascii="Arial" w:hAnsi="Arial" w:cs="Arial"/>
                <w:b/>
                <w:bCs/>
                <w:noProof/>
                <w:color w:val="FF0000" w:themeColor="accent1"/>
                <w:sz w:val="22"/>
                <w:szCs w:val="22"/>
                <w:shd w:val="clear" w:color="auto" w:fill="F5FCFD"/>
              </w:rPr>
              <w:lastRenderedPageBreak/>
              <w:drawing>
                <wp:anchor distT="0" distB="0" distL="114300" distR="114300" simplePos="0" relativeHeight="251774976" behindDoc="1" locked="0" layoutInCell="1" allowOverlap="1" wp14:anchorId="0A536AB8" wp14:editId="1BBBC40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0</wp:posOffset>
                  </wp:positionV>
                  <wp:extent cx="5011420" cy="6029325"/>
                  <wp:effectExtent l="0" t="0" r="0" b="9525"/>
                  <wp:wrapTight wrapText="bothSides">
                    <wp:wrapPolygon edited="0">
                      <wp:start x="0" y="0"/>
                      <wp:lineTo x="0" y="21566"/>
                      <wp:lineTo x="21512" y="21566"/>
                      <wp:lineTo x="21512" y="0"/>
                      <wp:lineTo x="0" y="0"/>
                    </wp:wrapPolygon>
                  </wp:wrapTight>
                  <wp:docPr id="3760496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1420" cy="602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79FDE6" w14:textId="6B3A26EA" w:rsidR="006535E2" w:rsidRDefault="006535E2" w:rsidP="006535E2">
            <w:pPr>
              <w:jc w:val="center"/>
              <w:rPr>
                <w:rFonts w:ascii="Arial" w:hAnsi="Arial" w:cs="Arial"/>
                <w:b/>
                <w:bCs/>
                <w:noProof/>
                <w:color w:val="FF0000" w:themeColor="accent1"/>
                <w:sz w:val="22"/>
                <w:szCs w:val="22"/>
                <w:shd w:val="clear" w:color="auto" w:fill="F5FCFD"/>
              </w:rPr>
            </w:pPr>
          </w:p>
          <w:p w14:paraId="6A95624E" w14:textId="77777777" w:rsidR="007A5547" w:rsidRDefault="007A5547" w:rsidP="006535E2">
            <w:pPr>
              <w:jc w:val="center"/>
              <w:rPr>
                <w:rFonts w:ascii="Arial" w:hAnsi="Arial" w:cs="Arial"/>
                <w:b/>
                <w:bCs/>
                <w:noProof/>
                <w:color w:val="FF0000" w:themeColor="accent1"/>
                <w:sz w:val="22"/>
                <w:szCs w:val="22"/>
                <w:shd w:val="clear" w:color="auto" w:fill="F5FCFD"/>
              </w:rPr>
            </w:pPr>
          </w:p>
          <w:p w14:paraId="3375E676" w14:textId="6C528680" w:rsidR="007A5547" w:rsidRPr="006535E2" w:rsidRDefault="007A5547" w:rsidP="006535E2">
            <w:pPr>
              <w:jc w:val="center"/>
              <w:rPr>
                <w:rFonts w:ascii="Arial" w:hAnsi="Arial" w:cs="Arial"/>
                <w:b/>
                <w:bCs/>
                <w:noProof/>
                <w:color w:val="FF0000" w:themeColor="accent1"/>
                <w:sz w:val="22"/>
                <w:szCs w:val="22"/>
                <w:shd w:val="clear" w:color="auto" w:fill="F5FCFD"/>
              </w:rPr>
            </w:pPr>
            <w:r>
              <w:rPr>
                <w:rFonts w:ascii="Arial" w:hAnsi="Arial" w:cs="Arial"/>
                <w:b/>
                <w:bCs/>
                <w:noProof/>
                <w:color w:val="FF0000" w:themeColor="accent1"/>
                <w:sz w:val="22"/>
                <w:szCs w:val="22"/>
                <w:shd w:val="clear" w:color="auto" w:fill="F5FCFD"/>
              </w:rPr>
              <w:lastRenderedPageBreak/>
              <w:drawing>
                <wp:inline distT="0" distB="0" distL="0" distR="0" wp14:anchorId="5ABBCF5B" wp14:editId="03A510D5">
                  <wp:extent cx="4667250" cy="7000875"/>
                  <wp:effectExtent l="0" t="0" r="0" b="9525"/>
                  <wp:docPr id="72794930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583" cy="700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591F6A" w14:textId="4068BBF8" w:rsidR="0067588A" w:rsidRDefault="00D57B09" w:rsidP="00EB7693">
            <w:pPr>
              <w:rPr>
                <w:rFonts w:ascii="Arial" w:hAnsi="Arial" w:cs="Arial"/>
                <w:color w:val="auto"/>
                <w:sz w:val="10"/>
                <w:szCs w:val="10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76000" behindDoc="1" locked="0" layoutInCell="1" allowOverlap="1" wp14:anchorId="07C18CD4" wp14:editId="315735BF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0</wp:posOffset>
                  </wp:positionV>
                  <wp:extent cx="4896485" cy="6334125"/>
                  <wp:effectExtent l="0" t="0" r="0" b="9525"/>
                  <wp:wrapTight wrapText="bothSides">
                    <wp:wrapPolygon edited="0">
                      <wp:start x="0" y="0"/>
                      <wp:lineTo x="0" y="21568"/>
                      <wp:lineTo x="21513" y="21568"/>
                      <wp:lineTo x="21513" y="0"/>
                      <wp:lineTo x="0" y="0"/>
                    </wp:wrapPolygon>
                  </wp:wrapTight>
                  <wp:docPr id="3" name="Picture 1" descr="A poster of a baby feeding guid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A poster of a baby feeding guid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9" t="1688" r="2244" b="11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485" cy="633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724E83" w14:textId="1625BA4C" w:rsidR="0067588A" w:rsidRDefault="0067588A" w:rsidP="00EB7693">
            <w:pPr>
              <w:rPr>
                <w:rFonts w:ascii="Arial" w:hAnsi="Arial" w:cs="Arial"/>
                <w:color w:val="auto"/>
                <w:sz w:val="10"/>
                <w:szCs w:val="10"/>
                <w:shd w:val="clear" w:color="auto" w:fill="FFFFFF"/>
              </w:rPr>
            </w:pPr>
          </w:p>
          <w:p w14:paraId="748AC05A" w14:textId="76A66A71" w:rsidR="007A5547" w:rsidRPr="00B34C55" w:rsidRDefault="007A5547" w:rsidP="00B254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14:paraId="0E035FA2" w14:textId="191044DF" w:rsidR="00BF512B" w:rsidRPr="00463084" w:rsidRDefault="00463084" w:rsidP="002E08A2">
      <w:pPr>
        <w:pStyle w:val="NormalWeb"/>
        <w:rPr>
          <w:rFonts w:ascii="Arial" w:hAnsi="Arial" w:cs="Arial"/>
        </w:rPr>
      </w:pPr>
      <w:r w:rsidRPr="00463084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90336" behindDoc="1" locked="0" layoutInCell="1" allowOverlap="1" wp14:anchorId="7E5ECF6F" wp14:editId="332F21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2525" cy="5952490"/>
            <wp:effectExtent l="0" t="0" r="9525" b="0"/>
            <wp:wrapTight wrapText="bothSides">
              <wp:wrapPolygon edited="0">
                <wp:start x="0" y="0"/>
                <wp:lineTo x="0" y="21499"/>
                <wp:lineTo x="21559" y="21499"/>
                <wp:lineTo x="21559" y="0"/>
                <wp:lineTo x="0" y="0"/>
              </wp:wrapPolygon>
            </wp:wrapTight>
            <wp:docPr id="970850987" name="Picture 1" descr="A poster of a child brushing his tee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50987" name="Picture 1" descr="A poster of a child brushing his teet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95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12B">
        <w:rPr>
          <w:rFonts w:ascii="Arial" w:hAnsi="Arial" w:cs="Arial"/>
        </w:rPr>
        <w:br w:type="page"/>
      </w:r>
    </w:p>
    <w:p w14:paraId="6721AE8F" w14:textId="18DAEA00" w:rsidR="000202AC" w:rsidRPr="00B2549C" w:rsidRDefault="00CF2E3F" w:rsidP="000E5503">
      <w:pPr>
        <w:rPr>
          <w:rFonts w:ascii="Arial" w:hAnsi="Arial" w:cs="Arial"/>
        </w:rPr>
      </w:pPr>
      <w:r w:rsidRPr="00CF2E3F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86240" behindDoc="1" locked="0" layoutInCell="1" allowOverlap="1" wp14:anchorId="02A337BB" wp14:editId="4FDEC61B">
            <wp:simplePos x="0" y="0"/>
            <wp:positionH relativeFrom="column">
              <wp:posOffset>-238125</wp:posOffset>
            </wp:positionH>
            <wp:positionV relativeFrom="paragraph">
              <wp:posOffset>0</wp:posOffset>
            </wp:positionV>
            <wp:extent cx="4985385" cy="6838950"/>
            <wp:effectExtent l="0" t="0" r="5715" b="0"/>
            <wp:wrapTight wrapText="bothSides">
              <wp:wrapPolygon edited="0">
                <wp:start x="0" y="0"/>
                <wp:lineTo x="0" y="21540"/>
                <wp:lineTo x="21542" y="21540"/>
                <wp:lineTo x="21542" y="0"/>
                <wp:lineTo x="0" y="0"/>
              </wp:wrapPolygon>
            </wp:wrapTight>
            <wp:docPr id="1434547843" name="Picture 13" descr="A poster with a cartoon character and a tube of toothpas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47843" name="Picture 13" descr="A poster with a cartoon character and a tube of toothpast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8A78A" w14:textId="212E7DB3" w:rsidR="000202AC" w:rsidRPr="007D5D72" w:rsidRDefault="007D5D72" w:rsidP="007D5D72">
      <w:pPr>
        <w:pStyle w:val="NormalWeb"/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784192" behindDoc="1" locked="0" layoutInCell="1" allowOverlap="1" wp14:anchorId="200ADB6C" wp14:editId="0632BCFE">
            <wp:simplePos x="0" y="0"/>
            <wp:positionH relativeFrom="page">
              <wp:posOffset>342900</wp:posOffset>
            </wp:positionH>
            <wp:positionV relativeFrom="paragraph">
              <wp:posOffset>4599305</wp:posOffset>
            </wp:positionV>
            <wp:extent cx="4431665" cy="2044028"/>
            <wp:effectExtent l="0" t="0" r="6985" b="0"/>
            <wp:wrapTight wrapText="bothSides">
              <wp:wrapPolygon edited="0">
                <wp:start x="0" y="0"/>
                <wp:lineTo x="0" y="21345"/>
                <wp:lineTo x="21541" y="21345"/>
                <wp:lineTo x="21541" y="0"/>
                <wp:lineTo x="0" y="0"/>
              </wp:wrapPolygon>
            </wp:wrapTight>
            <wp:docPr id="1867594702" name="Picture 11" descr="A close-up of a toothbru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594702" name="Picture 11" descr="A close-up of a toothbrus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" t="13372" r="2301" b="20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204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62E63AB" wp14:editId="4BBF8926">
            <wp:extent cx="4319693" cy="4591050"/>
            <wp:effectExtent l="0" t="0" r="5080" b="0"/>
            <wp:docPr id="5" name="Picture 1" descr="A poster with pictures of teeth and mouth and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poster with pictures of teeth and mouth and icon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59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1FE213" w14:textId="79067B15" w:rsidR="005779D7" w:rsidRPr="002B060A" w:rsidRDefault="006329D7" w:rsidP="002B060A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92384" behindDoc="1" locked="0" layoutInCell="1" allowOverlap="1" wp14:anchorId="73AAE395" wp14:editId="280F1031">
            <wp:simplePos x="0" y="0"/>
            <wp:positionH relativeFrom="column">
              <wp:posOffset>2609850</wp:posOffset>
            </wp:positionH>
            <wp:positionV relativeFrom="paragraph">
              <wp:posOffset>5972175</wp:posOffset>
            </wp:positionV>
            <wp:extent cx="666750" cy="668655"/>
            <wp:effectExtent l="0" t="0" r="0" b="0"/>
            <wp:wrapTight wrapText="bothSides">
              <wp:wrapPolygon edited="0">
                <wp:start x="0" y="0"/>
                <wp:lineTo x="0" y="20923"/>
                <wp:lineTo x="20983" y="20923"/>
                <wp:lineTo x="20983" y="0"/>
                <wp:lineTo x="0" y="0"/>
              </wp:wrapPolygon>
            </wp:wrapTight>
            <wp:docPr id="2039499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4AD">
        <w:rPr>
          <w:noProof/>
        </w:rPr>
        <w:drawing>
          <wp:anchor distT="0" distB="0" distL="114300" distR="114300" simplePos="0" relativeHeight="251787264" behindDoc="1" locked="0" layoutInCell="1" allowOverlap="1" wp14:anchorId="204E2F95" wp14:editId="08ACDF7A">
            <wp:simplePos x="0" y="0"/>
            <wp:positionH relativeFrom="margin">
              <wp:posOffset>-200025</wp:posOffset>
            </wp:positionH>
            <wp:positionV relativeFrom="paragraph">
              <wp:posOffset>0</wp:posOffset>
            </wp:positionV>
            <wp:extent cx="4810125" cy="6808470"/>
            <wp:effectExtent l="0" t="0" r="9525" b="0"/>
            <wp:wrapTight wrapText="bothSides">
              <wp:wrapPolygon edited="0">
                <wp:start x="0" y="0"/>
                <wp:lineTo x="0" y="21515"/>
                <wp:lineTo x="21557" y="21515"/>
                <wp:lineTo x="21557" y="0"/>
                <wp:lineTo x="0" y="0"/>
              </wp:wrapPolygon>
            </wp:wrapTight>
            <wp:docPr id="880908744" name="Picture 880908744" descr="A poster with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08744" name="Picture 880908744" descr="A poster with cartoon charac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80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79D7" w:rsidRPr="002B060A" w:rsidSect="0067588A">
      <w:headerReference w:type="first" r:id="rId27"/>
      <w:footerReference w:type="first" r:id="rId28"/>
      <w:type w:val="continuous"/>
      <w:pgSz w:w="8419" w:h="11906" w:orient="landscape" w:code="9"/>
      <w:pgMar w:top="720" w:right="720" w:bottom="720" w:left="720" w:header="357" w:footer="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BCBB2" w14:textId="77777777" w:rsidR="004A0EC4" w:rsidRDefault="004A0EC4" w:rsidP="009966C9">
      <w:pPr>
        <w:spacing w:after="0" w:line="240" w:lineRule="auto"/>
      </w:pPr>
      <w:r>
        <w:separator/>
      </w:r>
    </w:p>
  </w:endnote>
  <w:endnote w:type="continuationSeparator" w:id="0">
    <w:p w14:paraId="76D8C7C2" w14:textId="77777777" w:rsidR="004A0EC4" w:rsidRDefault="004A0EC4" w:rsidP="0099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2E26" w14:textId="77777777" w:rsidR="009C00E7" w:rsidRDefault="009C00E7">
    <w:pPr>
      <w:pStyle w:val="Footer"/>
    </w:pPr>
    <w:r w:rsidRPr="000A4AE1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8E5FB1A" wp14:editId="4B4D6E85">
          <wp:simplePos x="0" y="0"/>
          <wp:positionH relativeFrom="column">
            <wp:posOffset>954157</wp:posOffset>
          </wp:positionH>
          <wp:positionV relativeFrom="paragraph">
            <wp:posOffset>-756092</wp:posOffset>
          </wp:positionV>
          <wp:extent cx="2341279" cy="745297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e Think Do with Purpo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773" cy="7492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D50CA" w14:textId="77777777" w:rsidR="004A0EC4" w:rsidRDefault="004A0EC4" w:rsidP="009966C9">
      <w:pPr>
        <w:spacing w:after="0" w:line="240" w:lineRule="auto"/>
      </w:pPr>
      <w:r>
        <w:separator/>
      </w:r>
    </w:p>
  </w:footnote>
  <w:footnote w:type="continuationSeparator" w:id="0">
    <w:p w14:paraId="3F4FD746" w14:textId="77777777" w:rsidR="004A0EC4" w:rsidRDefault="004A0EC4" w:rsidP="00996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93FC" w14:textId="77777777" w:rsidR="009966C9" w:rsidRDefault="006B7247">
    <w:pPr>
      <w:pStyle w:val="Header"/>
    </w:pPr>
    <w:r w:rsidRPr="006B7247">
      <w:rPr>
        <w:lang w:bidi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E2249CC"/>
    <w:lvl w:ilvl="0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EE7B08" w:themeColor="accent2"/>
      </w:rPr>
    </w:lvl>
  </w:abstractNum>
  <w:abstractNum w:abstractNumId="1" w15:restartNumberingAfterBreak="0">
    <w:nsid w:val="010C4B9F"/>
    <w:multiLevelType w:val="multilevel"/>
    <w:tmpl w:val="A04C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71FF"/>
    <w:multiLevelType w:val="hybridMultilevel"/>
    <w:tmpl w:val="F3686F7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AB20971"/>
    <w:multiLevelType w:val="hybridMultilevel"/>
    <w:tmpl w:val="EB9432BA"/>
    <w:lvl w:ilvl="0" w:tplc="8D8A8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90474"/>
    <w:multiLevelType w:val="hybridMultilevel"/>
    <w:tmpl w:val="EFE83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B24F7"/>
    <w:multiLevelType w:val="hybridMultilevel"/>
    <w:tmpl w:val="8C40DC7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54F26F8"/>
    <w:multiLevelType w:val="hybridMultilevel"/>
    <w:tmpl w:val="86BAF9D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15500B9"/>
    <w:multiLevelType w:val="multilevel"/>
    <w:tmpl w:val="D070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C71B0"/>
    <w:multiLevelType w:val="hybridMultilevel"/>
    <w:tmpl w:val="4FDAE08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0B12F9C"/>
    <w:multiLevelType w:val="hybridMultilevel"/>
    <w:tmpl w:val="92D699B6"/>
    <w:lvl w:ilvl="0" w:tplc="69B6E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B08" w:themeColor="accent2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726C9"/>
    <w:multiLevelType w:val="hybridMultilevel"/>
    <w:tmpl w:val="DD4C337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E5B78A7"/>
    <w:multiLevelType w:val="hybridMultilevel"/>
    <w:tmpl w:val="24E2413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977999977">
    <w:abstractNumId w:val="0"/>
  </w:num>
  <w:num w:numId="2" w16cid:durableId="429667035">
    <w:abstractNumId w:val="3"/>
  </w:num>
  <w:num w:numId="3" w16cid:durableId="246770977">
    <w:abstractNumId w:val="9"/>
  </w:num>
  <w:num w:numId="4" w16cid:durableId="1418745097">
    <w:abstractNumId w:val="4"/>
  </w:num>
  <w:num w:numId="5" w16cid:durableId="468597305">
    <w:abstractNumId w:val="11"/>
  </w:num>
  <w:num w:numId="6" w16cid:durableId="1509515849">
    <w:abstractNumId w:val="10"/>
  </w:num>
  <w:num w:numId="7" w16cid:durableId="929778067">
    <w:abstractNumId w:val="2"/>
  </w:num>
  <w:num w:numId="8" w16cid:durableId="1389065558">
    <w:abstractNumId w:val="6"/>
  </w:num>
  <w:num w:numId="9" w16cid:durableId="993221075">
    <w:abstractNumId w:val="8"/>
  </w:num>
  <w:num w:numId="10" w16cid:durableId="467362156">
    <w:abstractNumId w:val="5"/>
  </w:num>
  <w:num w:numId="11" w16cid:durableId="372121320">
    <w:abstractNumId w:val="1"/>
  </w:num>
  <w:num w:numId="12" w16cid:durableId="147039690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bookFoldPrint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730"/>
    <w:rsid w:val="000202AC"/>
    <w:rsid w:val="000238FE"/>
    <w:rsid w:val="000C24C9"/>
    <w:rsid w:val="000E1D44"/>
    <w:rsid w:val="000E37C1"/>
    <w:rsid w:val="000E5503"/>
    <w:rsid w:val="001066A5"/>
    <w:rsid w:val="001163AC"/>
    <w:rsid w:val="001261C6"/>
    <w:rsid w:val="0015269A"/>
    <w:rsid w:val="00160345"/>
    <w:rsid w:val="00163634"/>
    <w:rsid w:val="00166124"/>
    <w:rsid w:val="00170490"/>
    <w:rsid w:val="00196312"/>
    <w:rsid w:val="001A663F"/>
    <w:rsid w:val="001C114D"/>
    <w:rsid w:val="001C37CD"/>
    <w:rsid w:val="001C5FF8"/>
    <w:rsid w:val="001C6F65"/>
    <w:rsid w:val="001D1C35"/>
    <w:rsid w:val="001D7DDF"/>
    <w:rsid w:val="001E306E"/>
    <w:rsid w:val="001E3B18"/>
    <w:rsid w:val="001E432A"/>
    <w:rsid w:val="001F323F"/>
    <w:rsid w:val="001F447B"/>
    <w:rsid w:val="0020143C"/>
    <w:rsid w:val="0020522D"/>
    <w:rsid w:val="002146D6"/>
    <w:rsid w:val="002226A1"/>
    <w:rsid w:val="00224692"/>
    <w:rsid w:val="00226F79"/>
    <w:rsid w:val="00227B19"/>
    <w:rsid w:val="00230AAD"/>
    <w:rsid w:val="00254849"/>
    <w:rsid w:val="00255F9D"/>
    <w:rsid w:val="00256DE0"/>
    <w:rsid w:val="00265D02"/>
    <w:rsid w:val="002709A2"/>
    <w:rsid w:val="00272023"/>
    <w:rsid w:val="002A0038"/>
    <w:rsid w:val="002B060A"/>
    <w:rsid w:val="002B5864"/>
    <w:rsid w:val="002C02E5"/>
    <w:rsid w:val="002C208D"/>
    <w:rsid w:val="002C2C4D"/>
    <w:rsid w:val="002C39E6"/>
    <w:rsid w:val="002E08A2"/>
    <w:rsid w:val="002E745C"/>
    <w:rsid w:val="002F1888"/>
    <w:rsid w:val="0035470E"/>
    <w:rsid w:val="00366037"/>
    <w:rsid w:val="00376959"/>
    <w:rsid w:val="00383DA9"/>
    <w:rsid w:val="00392BB0"/>
    <w:rsid w:val="003A2612"/>
    <w:rsid w:val="003B173A"/>
    <w:rsid w:val="003C36D9"/>
    <w:rsid w:val="003D2FFD"/>
    <w:rsid w:val="003E10F0"/>
    <w:rsid w:val="003E6455"/>
    <w:rsid w:val="00400CB8"/>
    <w:rsid w:val="004046FB"/>
    <w:rsid w:val="00436FB2"/>
    <w:rsid w:val="004518C4"/>
    <w:rsid w:val="004609AB"/>
    <w:rsid w:val="00463084"/>
    <w:rsid w:val="00483C37"/>
    <w:rsid w:val="00497EAB"/>
    <w:rsid w:val="004A0EC4"/>
    <w:rsid w:val="004C0CA5"/>
    <w:rsid w:val="004E7009"/>
    <w:rsid w:val="004F3349"/>
    <w:rsid w:val="00513B19"/>
    <w:rsid w:val="00514278"/>
    <w:rsid w:val="00515C0B"/>
    <w:rsid w:val="0053368D"/>
    <w:rsid w:val="00544412"/>
    <w:rsid w:val="00544631"/>
    <w:rsid w:val="00547598"/>
    <w:rsid w:val="00550716"/>
    <w:rsid w:val="00575E8C"/>
    <w:rsid w:val="005762FE"/>
    <w:rsid w:val="005779D7"/>
    <w:rsid w:val="005873CC"/>
    <w:rsid w:val="00591270"/>
    <w:rsid w:val="00592BDE"/>
    <w:rsid w:val="00593491"/>
    <w:rsid w:val="005949E1"/>
    <w:rsid w:val="00594BCC"/>
    <w:rsid w:val="0059748F"/>
    <w:rsid w:val="005A28DD"/>
    <w:rsid w:val="005B3391"/>
    <w:rsid w:val="005C42AF"/>
    <w:rsid w:val="005C5673"/>
    <w:rsid w:val="005C5E3F"/>
    <w:rsid w:val="005C6484"/>
    <w:rsid w:val="005D6E77"/>
    <w:rsid w:val="005E3F3C"/>
    <w:rsid w:val="005F562C"/>
    <w:rsid w:val="005F64EE"/>
    <w:rsid w:val="005F7BAE"/>
    <w:rsid w:val="00600A5E"/>
    <w:rsid w:val="006158A1"/>
    <w:rsid w:val="00623E97"/>
    <w:rsid w:val="00625DC1"/>
    <w:rsid w:val="006329D7"/>
    <w:rsid w:val="006353AC"/>
    <w:rsid w:val="00637C13"/>
    <w:rsid w:val="006403DC"/>
    <w:rsid w:val="0064178A"/>
    <w:rsid w:val="00652D60"/>
    <w:rsid w:val="006535E2"/>
    <w:rsid w:val="00657D1C"/>
    <w:rsid w:val="006642B1"/>
    <w:rsid w:val="006741D4"/>
    <w:rsid w:val="006751C1"/>
    <w:rsid w:val="00675713"/>
    <w:rsid w:val="0067588A"/>
    <w:rsid w:val="006775C7"/>
    <w:rsid w:val="00685EFE"/>
    <w:rsid w:val="006A39E8"/>
    <w:rsid w:val="006B7247"/>
    <w:rsid w:val="006C0CB1"/>
    <w:rsid w:val="006E4D09"/>
    <w:rsid w:val="006F0C88"/>
    <w:rsid w:val="00716C7D"/>
    <w:rsid w:val="0073157D"/>
    <w:rsid w:val="007327DF"/>
    <w:rsid w:val="00752E0A"/>
    <w:rsid w:val="007A5547"/>
    <w:rsid w:val="007C5254"/>
    <w:rsid w:val="007D5D72"/>
    <w:rsid w:val="007E63A1"/>
    <w:rsid w:val="007F2E04"/>
    <w:rsid w:val="007F374C"/>
    <w:rsid w:val="007F4E5C"/>
    <w:rsid w:val="007F5EB0"/>
    <w:rsid w:val="0082031D"/>
    <w:rsid w:val="00820586"/>
    <w:rsid w:val="00826CDB"/>
    <w:rsid w:val="00827DA6"/>
    <w:rsid w:val="0086012C"/>
    <w:rsid w:val="008719CE"/>
    <w:rsid w:val="00887669"/>
    <w:rsid w:val="008B0B59"/>
    <w:rsid w:val="008B227E"/>
    <w:rsid w:val="008B30C1"/>
    <w:rsid w:val="008B503F"/>
    <w:rsid w:val="008B6D67"/>
    <w:rsid w:val="00914DAA"/>
    <w:rsid w:val="00916218"/>
    <w:rsid w:val="00925DAE"/>
    <w:rsid w:val="009279A2"/>
    <w:rsid w:val="009331D4"/>
    <w:rsid w:val="00950EA8"/>
    <w:rsid w:val="00957EF2"/>
    <w:rsid w:val="00960F68"/>
    <w:rsid w:val="0096636C"/>
    <w:rsid w:val="00983DA6"/>
    <w:rsid w:val="009966C9"/>
    <w:rsid w:val="0099696B"/>
    <w:rsid w:val="009A1415"/>
    <w:rsid w:val="009A6053"/>
    <w:rsid w:val="009A6B82"/>
    <w:rsid w:val="009C00E7"/>
    <w:rsid w:val="009C0FB6"/>
    <w:rsid w:val="009C7459"/>
    <w:rsid w:val="009D12B3"/>
    <w:rsid w:val="009D3EDC"/>
    <w:rsid w:val="009D53F8"/>
    <w:rsid w:val="009F4225"/>
    <w:rsid w:val="00A02CDE"/>
    <w:rsid w:val="00A040AA"/>
    <w:rsid w:val="00A05CEB"/>
    <w:rsid w:val="00A07DE4"/>
    <w:rsid w:val="00A34E40"/>
    <w:rsid w:val="00A36760"/>
    <w:rsid w:val="00A43ED0"/>
    <w:rsid w:val="00A54026"/>
    <w:rsid w:val="00A56A3F"/>
    <w:rsid w:val="00A57A99"/>
    <w:rsid w:val="00A6600F"/>
    <w:rsid w:val="00A666A0"/>
    <w:rsid w:val="00A67DA8"/>
    <w:rsid w:val="00A704F1"/>
    <w:rsid w:val="00A8290F"/>
    <w:rsid w:val="00A919B8"/>
    <w:rsid w:val="00A94E82"/>
    <w:rsid w:val="00A95754"/>
    <w:rsid w:val="00A97392"/>
    <w:rsid w:val="00AA6148"/>
    <w:rsid w:val="00AB60C3"/>
    <w:rsid w:val="00AC3624"/>
    <w:rsid w:val="00AC7D54"/>
    <w:rsid w:val="00AD2021"/>
    <w:rsid w:val="00AE43C8"/>
    <w:rsid w:val="00AF1D95"/>
    <w:rsid w:val="00AF5141"/>
    <w:rsid w:val="00B06AEE"/>
    <w:rsid w:val="00B2549C"/>
    <w:rsid w:val="00B3052D"/>
    <w:rsid w:val="00B34495"/>
    <w:rsid w:val="00B34C55"/>
    <w:rsid w:val="00B35D13"/>
    <w:rsid w:val="00B44159"/>
    <w:rsid w:val="00B57A42"/>
    <w:rsid w:val="00B63AC0"/>
    <w:rsid w:val="00B71FED"/>
    <w:rsid w:val="00B77D2E"/>
    <w:rsid w:val="00B801A3"/>
    <w:rsid w:val="00B94742"/>
    <w:rsid w:val="00BA2D13"/>
    <w:rsid w:val="00BA37C4"/>
    <w:rsid w:val="00BB1CBA"/>
    <w:rsid w:val="00BB2D74"/>
    <w:rsid w:val="00BC42A3"/>
    <w:rsid w:val="00BC684A"/>
    <w:rsid w:val="00BD4B81"/>
    <w:rsid w:val="00BE0E65"/>
    <w:rsid w:val="00BF2E44"/>
    <w:rsid w:val="00BF4ED6"/>
    <w:rsid w:val="00BF512B"/>
    <w:rsid w:val="00BF7360"/>
    <w:rsid w:val="00C13563"/>
    <w:rsid w:val="00C15C42"/>
    <w:rsid w:val="00C1606B"/>
    <w:rsid w:val="00C210CA"/>
    <w:rsid w:val="00C33C32"/>
    <w:rsid w:val="00C37D71"/>
    <w:rsid w:val="00C548FC"/>
    <w:rsid w:val="00C555C6"/>
    <w:rsid w:val="00C556E0"/>
    <w:rsid w:val="00C55F96"/>
    <w:rsid w:val="00C616EF"/>
    <w:rsid w:val="00C82E07"/>
    <w:rsid w:val="00C82F46"/>
    <w:rsid w:val="00C956B3"/>
    <w:rsid w:val="00CA04E7"/>
    <w:rsid w:val="00CA4811"/>
    <w:rsid w:val="00CB55BE"/>
    <w:rsid w:val="00CB76CB"/>
    <w:rsid w:val="00CC28C7"/>
    <w:rsid w:val="00CE164B"/>
    <w:rsid w:val="00CE6971"/>
    <w:rsid w:val="00CF10F9"/>
    <w:rsid w:val="00CF2E3F"/>
    <w:rsid w:val="00CF6EDF"/>
    <w:rsid w:val="00D06340"/>
    <w:rsid w:val="00D1103B"/>
    <w:rsid w:val="00D159ED"/>
    <w:rsid w:val="00D3217C"/>
    <w:rsid w:val="00D57B09"/>
    <w:rsid w:val="00D61A50"/>
    <w:rsid w:val="00D66BB1"/>
    <w:rsid w:val="00D76984"/>
    <w:rsid w:val="00D826DC"/>
    <w:rsid w:val="00D9048D"/>
    <w:rsid w:val="00DA6036"/>
    <w:rsid w:val="00DB7280"/>
    <w:rsid w:val="00DC0303"/>
    <w:rsid w:val="00DC10E0"/>
    <w:rsid w:val="00DF1B13"/>
    <w:rsid w:val="00E04C15"/>
    <w:rsid w:val="00E25655"/>
    <w:rsid w:val="00E42EF9"/>
    <w:rsid w:val="00E5795E"/>
    <w:rsid w:val="00E60898"/>
    <w:rsid w:val="00E6133D"/>
    <w:rsid w:val="00E62918"/>
    <w:rsid w:val="00E72155"/>
    <w:rsid w:val="00E9637B"/>
    <w:rsid w:val="00EB0C72"/>
    <w:rsid w:val="00EB7693"/>
    <w:rsid w:val="00EC28B3"/>
    <w:rsid w:val="00EC39AB"/>
    <w:rsid w:val="00ED246D"/>
    <w:rsid w:val="00F014AD"/>
    <w:rsid w:val="00F07391"/>
    <w:rsid w:val="00F1265F"/>
    <w:rsid w:val="00F12730"/>
    <w:rsid w:val="00F12751"/>
    <w:rsid w:val="00F3353A"/>
    <w:rsid w:val="00F40843"/>
    <w:rsid w:val="00F471C9"/>
    <w:rsid w:val="00F47B13"/>
    <w:rsid w:val="00F50375"/>
    <w:rsid w:val="00F60609"/>
    <w:rsid w:val="00F63495"/>
    <w:rsid w:val="00F959CC"/>
    <w:rsid w:val="00FA0D93"/>
    <w:rsid w:val="00FA4635"/>
    <w:rsid w:val="00FB7E3F"/>
    <w:rsid w:val="00FC578A"/>
    <w:rsid w:val="00FD2D2E"/>
    <w:rsid w:val="00FE1F22"/>
    <w:rsid w:val="00FE2164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B29F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lang w:val="en-GB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 w:qFormat="1"/>
    <w:lsdException w:name="toc 2" w:semiHidden="1" w:uiPriority="10" w:unhideWhenUsed="1" w:qFormat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F46"/>
    <w:pPr>
      <w:spacing w:line="269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CBA"/>
    <w:pPr>
      <w:keepNext/>
      <w:keepLines/>
      <w:shd w:val="clear" w:color="auto" w:fill="FF0000" w:themeFill="accent1"/>
      <w:spacing w:before="240"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6F65"/>
    <w:pPr>
      <w:keepNext/>
      <w:keepLines/>
      <w:spacing w:before="240" w:after="120" w:line="240" w:lineRule="auto"/>
      <w:contextualSpacing/>
      <w:outlineLvl w:val="1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rsid w:val="00B441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32"/>
      <w:szCs w:val="22"/>
    </w:rPr>
  </w:style>
  <w:style w:type="paragraph" w:styleId="Heading4">
    <w:name w:val="heading 4"/>
    <w:basedOn w:val="Normal"/>
    <w:next w:val="Normal"/>
    <w:link w:val="Heading4Char"/>
    <w:uiPriority w:val="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bCs/>
      <w:color w:val="FF0000" w:themeColor="accent1"/>
    </w:rPr>
  </w:style>
  <w:style w:type="paragraph" w:styleId="Heading5">
    <w:name w:val="heading 5"/>
    <w:basedOn w:val="Normal"/>
    <w:next w:val="Normal"/>
    <w:link w:val="Heading5Char"/>
    <w:uiPriority w:val="99"/>
    <w:semiHidden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Photo">
    <w:name w:val="Photo"/>
    <w:basedOn w:val="NoSpacing"/>
    <w:uiPriority w:val="12"/>
    <w:qFormat/>
    <w:pPr>
      <w:spacing w:before="100" w:after="100"/>
      <w:ind w:left="101" w:right="101"/>
      <w:jc w:val="center"/>
    </w:pPr>
    <w:rPr>
      <w:noProof/>
    </w:rPr>
  </w:style>
  <w:style w:type="paragraph" w:styleId="Title">
    <w:name w:val="Title"/>
    <w:basedOn w:val="Normal"/>
    <w:link w:val="TitleChar"/>
    <w:uiPriority w:val="2"/>
    <w:qFormat/>
    <w:rsid w:val="00A67DA8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kern w:val="28"/>
      <w:sz w:val="56"/>
      <w:szCs w:val="88"/>
    </w:rPr>
  </w:style>
  <w:style w:type="character" w:customStyle="1" w:styleId="TitleChar">
    <w:name w:val="Title Char"/>
    <w:basedOn w:val="DefaultParagraphFont"/>
    <w:link w:val="Title"/>
    <w:uiPriority w:val="2"/>
    <w:rsid w:val="00A67DA8"/>
    <w:rPr>
      <w:rFonts w:eastAsiaTheme="majorEastAsia" w:cstheme="majorBidi"/>
      <w:b/>
      <w:color w:val="FFFFFF" w:themeColor="background1"/>
      <w:kern w:val="28"/>
      <w:sz w:val="56"/>
      <w:szCs w:val="88"/>
    </w:rPr>
  </w:style>
  <w:style w:type="paragraph" w:styleId="Subtitle">
    <w:name w:val="Subtitle"/>
    <w:basedOn w:val="Normal"/>
    <w:next w:val="Normal"/>
    <w:link w:val="SubtitleChar"/>
    <w:uiPriority w:val="3"/>
    <w:qFormat/>
    <w:rsid w:val="00A67DA8"/>
    <w:pPr>
      <w:numPr>
        <w:ilvl w:val="1"/>
      </w:numPr>
      <w:spacing w:before="60" w:after="0" w:line="240" w:lineRule="auto"/>
    </w:pPr>
    <w:rPr>
      <w:b/>
      <w:bCs/>
      <w:color w:val="FFFFFF" w:themeColor="background1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3"/>
    <w:rsid w:val="00A67DA8"/>
    <w:rPr>
      <w:b/>
      <w:bCs/>
      <w:color w:val="FFFFFF" w:themeColor="background1"/>
      <w:sz w:val="24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B44159"/>
    <w:rPr>
      <w:rFonts w:asciiTheme="majorHAnsi" w:eastAsiaTheme="majorEastAsia" w:hAnsiTheme="majorHAnsi" w:cstheme="majorBidi"/>
      <w:b/>
      <w:bCs/>
      <w:color w:val="000000" w:themeColor="text1"/>
      <w:sz w:val="3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C6F65"/>
    <w:rPr>
      <w:rFonts w:eastAsiaTheme="majorEastAsia" w:cstheme="majorBidi"/>
      <w:b/>
      <w:bCs/>
      <w:color w:val="auto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Organisation">
    <w:name w:val="Organisation"/>
    <w:basedOn w:val="Normal"/>
    <w:uiPriority w:val="3"/>
    <w:qFormat/>
    <w:rsid w:val="00A67DA8"/>
    <w:pPr>
      <w:spacing w:before="120" w:after="0" w:line="240" w:lineRule="auto"/>
      <w:contextualSpacing/>
    </w:pPr>
    <w:rPr>
      <w:rFonts w:asciiTheme="majorHAnsi" w:hAnsiTheme="majorHAnsi"/>
      <w:b/>
      <w:bCs/>
      <w:color w:val="FFFFFF" w:themeColor="background1"/>
      <w:sz w:val="40"/>
      <w:szCs w:val="40"/>
    </w:rPr>
  </w:style>
  <w:style w:type="paragraph" w:styleId="ListBullet">
    <w:name w:val="List Bullet"/>
    <w:basedOn w:val="Normal"/>
    <w:uiPriority w:val="2"/>
    <w:qFormat/>
    <w:rsid w:val="00827DA6"/>
    <w:pPr>
      <w:numPr>
        <w:numId w:val="1"/>
      </w:num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B1CBA"/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  <w:shd w:val="clear" w:color="auto" w:fill="FF0000" w:themeFill="accent1"/>
    </w:rPr>
  </w:style>
  <w:style w:type="character" w:customStyle="1" w:styleId="Heading4Char">
    <w:name w:val="Heading 4 Char"/>
    <w:basedOn w:val="DefaultParagraphFont"/>
    <w:link w:val="Heading4"/>
    <w:uiPriority w:val="9"/>
    <w:rsid w:val="00163634"/>
    <w:rPr>
      <w:rFonts w:asciiTheme="majorHAnsi" w:eastAsiaTheme="majorEastAsia" w:hAnsiTheme="majorHAnsi" w:cstheme="majorBidi"/>
      <w:b/>
      <w:bCs/>
      <w:color w:val="FF0000" w:themeColor="accent1"/>
    </w:rPr>
  </w:style>
  <w:style w:type="paragraph" w:customStyle="1" w:styleId="ContactInfo">
    <w:name w:val="Contact Info"/>
    <w:basedOn w:val="Normal"/>
    <w:uiPriority w:val="4"/>
    <w:qFormat/>
    <w:rsid w:val="005D6E77"/>
    <w:pPr>
      <w:spacing w:after="0" w:line="240" w:lineRule="auto"/>
      <w:jc w:val="center"/>
    </w:pPr>
    <w:rPr>
      <w:color w:val="E2DFCC" w:themeColor="background2"/>
    </w:rPr>
  </w:style>
  <w:style w:type="paragraph" w:styleId="TOCHeading">
    <w:name w:val="TOC Heading"/>
    <w:basedOn w:val="Heading1"/>
    <w:next w:val="Normal"/>
    <w:uiPriority w:val="9"/>
    <w:qFormat/>
    <w:rsid w:val="00E62918"/>
    <w:pPr>
      <w:outlineLvl w:val="9"/>
    </w:pPr>
  </w:style>
  <w:style w:type="paragraph" w:styleId="TOC2">
    <w:name w:val="toc 2"/>
    <w:basedOn w:val="TOC1"/>
    <w:next w:val="Normal"/>
    <w:autoRedefine/>
    <w:uiPriority w:val="10"/>
    <w:qFormat/>
    <w:pPr>
      <w:ind w:left="200"/>
    </w:pPr>
  </w:style>
  <w:style w:type="paragraph" w:styleId="TOC1">
    <w:name w:val="toc 1"/>
    <w:basedOn w:val="Normal"/>
    <w:next w:val="Normal"/>
    <w:autoRedefine/>
    <w:uiPriority w:val="10"/>
    <w:qFormat/>
    <w:rsid w:val="00E62918"/>
    <w:pPr>
      <w:tabs>
        <w:tab w:val="right" w:leader="dot" w:pos="6120"/>
      </w:tabs>
      <w:spacing w:after="24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1636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TOCNumbers">
    <w:name w:val="TOC Numbers"/>
    <w:basedOn w:val="DefaultParagraphFont"/>
    <w:uiPriority w:val="11"/>
    <w:qFormat/>
    <w:rsid w:val="00E62918"/>
    <w:rPr>
      <w:b/>
      <w:bCs/>
      <w:color w:val="455F51" w:themeColor="text2"/>
      <w:sz w:val="20"/>
      <w:szCs w:val="28"/>
    </w:rPr>
  </w:style>
  <w:style w:type="character" w:styleId="PageNumber">
    <w:name w:val="page number"/>
    <w:basedOn w:val="DefaultParagraphFont"/>
    <w:uiPriority w:val="12"/>
    <w:qFormat/>
    <w:rsid w:val="006775C7"/>
    <w:rPr>
      <w:b/>
      <w:bCs/>
      <w:color w:val="B15B06" w:themeColor="accent2" w:themeShade="BF"/>
    </w:rPr>
  </w:style>
  <w:style w:type="paragraph" w:styleId="Quote">
    <w:name w:val="Quote"/>
    <w:basedOn w:val="Normal"/>
    <w:next w:val="Normal"/>
    <w:link w:val="QuoteChar"/>
    <w:uiPriority w:val="2"/>
    <w:qFormat/>
    <w:rsid w:val="001C6F65"/>
    <w:pPr>
      <w:spacing w:before="280" w:after="280" w:line="264" w:lineRule="auto"/>
      <w:jc w:val="center"/>
    </w:pPr>
    <w:rPr>
      <w:iCs/>
      <w:caps/>
      <w:color w:val="800000" w:themeColor="accent1" w:themeShade="80"/>
      <w:sz w:val="28"/>
      <w:szCs w:val="34"/>
    </w:rPr>
  </w:style>
  <w:style w:type="character" w:customStyle="1" w:styleId="QuoteChar">
    <w:name w:val="Quote Char"/>
    <w:basedOn w:val="DefaultParagraphFont"/>
    <w:link w:val="Quote"/>
    <w:uiPriority w:val="2"/>
    <w:rsid w:val="001C6F65"/>
    <w:rPr>
      <w:iCs/>
      <w:caps/>
      <w:color w:val="800000" w:themeColor="accent1" w:themeShade="80"/>
      <w:sz w:val="28"/>
      <w:szCs w:val="34"/>
    </w:rPr>
  </w:style>
  <w:style w:type="paragraph" w:styleId="Caption">
    <w:name w:val="caption"/>
    <w:basedOn w:val="Normal"/>
    <w:next w:val="Normal"/>
    <w:uiPriority w:val="35"/>
    <w:qFormat/>
    <w:pPr>
      <w:spacing w:before="40" w:after="40" w:line="264" w:lineRule="auto"/>
      <w:contextualSpacing/>
    </w:pPr>
    <w:rPr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3634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9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3634"/>
    <w:rPr>
      <w:color w:val="000000" w:themeColor="text1"/>
    </w:rPr>
  </w:style>
  <w:style w:type="paragraph" w:customStyle="1" w:styleId="NormalAlt">
    <w:name w:val="Normal Alt"/>
    <w:basedOn w:val="Normal"/>
    <w:qFormat/>
    <w:rsid w:val="00C82F46"/>
    <w:rPr>
      <w:color w:val="E2DFCC" w:themeColor="background2"/>
    </w:rPr>
  </w:style>
  <w:style w:type="paragraph" w:styleId="NormalWeb">
    <w:name w:val="Normal (Web)"/>
    <w:basedOn w:val="Normal"/>
    <w:uiPriority w:val="99"/>
    <w:unhideWhenUsed/>
    <w:rsid w:val="0054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47598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7F374C"/>
    <w:pPr>
      <w:spacing w:after="0" w:line="240" w:lineRule="auto"/>
    </w:pPr>
    <w:rPr>
      <w:rFonts w:eastAsiaTheme="minorHAns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74C"/>
    <w:pPr>
      <w:spacing w:line="259" w:lineRule="auto"/>
      <w:ind w:left="720"/>
      <w:contextualSpacing/>
    </w:pPr>
    <w:rPr>
      <w:rFonts w:eastAsiaTheme="minorHAnsi"/>
      <w:color w:val="auto"/>
      <w:sz w:val="22"/>
      <w:szCs w:val="22"/>
      <w:lang w:eastAsia="en-US"/>
    </w:rPr>
  </w:style>
  <w:style w:type="paragraph" w:customStyle="1" w:styleId="md-outputnormal">
    <w:name w:val="md-output__normal"/>
    <w:basedOn w:val="Normal"/>
    <w:rsid w:val="00FF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md-outputbody">
    <w:name w:val="md-output__body"/>
    <w:basedOn w:val="Normal"/>
    <w:rsid w:val="00FF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15C42"/>
    <w:rPr>
      <w:color w:val="00000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C15C4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83C3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34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3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500004\AppData\Roaming\Microsoft\Templates\Tech%20booklet.dotx" TargetMode="External"/></Relationships>
</file>

<file path=word/theme/theme1.xml><?xml version="1.0" encoding="utf-8"?>
<a:theme xmlns:a="http://schemas.openxmlformats.org/drawingml/2006/main" name="BKLT-0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FF0000"/>
      </a:accent1>
      <a:accent2>
        <a:srgbClr val="EE7B08"/>
      </a:accent2>
      <a:accent3>
        <a:srgbClr val="C00000"/>
      </a:accent3>
      <a:accent4>
        <a:srgbClr val="7030A0"/>
      </a:accent4>
      <a:accent5>
        <a:srgbClr val="056E9F"/>
      </a:accent5>
      <a:accent6>
        <a:srgbClr val="51C3F9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3CAD00-CBC1-438A-BD72-1C058B525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6FEE6-DE6B-45F1-BBCE-25E9648DCD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095E539A-9752-473E-8E88-9072CD12A3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DC7AB1-2FE1-4C47-834F-BD0C00A2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 booklet</Template>
  <TotalTime>0</TotalTime>
  <Pages>11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2026-05-22T09:43:00Z</dcterms:created>
  <dcterms:modified xsi:type="dcterms:W3CDTF">2026-06-01T08:00:00Z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