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4FD3B" w14:textId="63602972" w:rsidR="00D44D06" w:rsidRPr="003A3F2B" w:rsidRDefault="00646107" w:rsidP="00D44D06">
      <w:pPr>
        <w:tabs>
          <w:tab w:val="left" w:pos="5025"/>
        </w:tabs>
        <w:rPr>
          <w:rFonts w:ascii="Arial" w:hAnsi="Arial" w:cs="Arial"/>
          <w:lang w:bidi="en-GB"/>
        </w:rPr>
      </w:pPr>
      <w:r w:rsidRPr="003A3F2B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B46F3F5" wp14:editId="04CD956A">
            <wp:simplePos x="0" y="0"/>
            <wp:positionH relativeFrom="margin">
              <wp:posOffset>3105150</wp:posOffset>
            </wp:positionH>
            <wp:positionV relativeFrom="paragraph">
              <wp:posOffset>-19050</wp:posOffset>
            </wp:positionV>
            <wp:extent cx="1521915" cy="619125"/>
            <wp:effectExtent l="0" t="0" r="2540" b="0"/>
            <wp:wrapNone/>
            <wp:docPr id="3" name="Picture 3" descr="A blue and white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blue and white logo&#10;&#10;Description automatically generated with medium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91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4D06" w:rsidRPr="003A3F2B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758E06C" wp14:editId="32F8BA2B">
            <wp:simplePos x="0" y="0"/>
            <wp:positionH relativeFrom="column">
              <wp:posOffset>-200025</wp:posOffset>
            </wp:positionH>
            <wp:positionV relativeFrom="paragraph">
              <wp:posOffset>-456565</wp:posOffset>
            </wp:positionV>
            <wp:extent cx="2143125" cy="1351818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2" t="8293" r="17037" b="11234"/>
                    <a:stretch/>
                  </pic:blipFill>
                  <pic:spPr bwMode="auto">
                    <a:xfrm>
                      <a:off x="0" y="0"/>
                      <a:ext cx="2143125" cy="1351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4D06" w:rsidRPr="003A3F2B">
        <w:rPr>
          <w:rFonts w:ascii="Arial" w:hAnsi="Arial" w:cs="Arial"/>
          <w:lang w:bidi="en-GB"/>
        </w:rPr>
        <w:tab/>
      </w:r>
    </w:p>
    <w:p w14:paraId="548392EE" w14:textId="26D0AD84" w:rsidR="00D44D06" w:rsidRPr="003A3F2B" w:rsidRDefault="003E21F8" w:rsidP="00D44D06">
      <w:pPr>
        <w:tabs>
          <w:tab w:val="left" w:pos="5025"/>
        </w:tabs>
        <w:rPr>
          <w:rFonts w:ascii="Arial" w:hAnsi="Arial" w:cs="Arial"/>
          <w:lang w:bidi="en-GB"/>
        </w:rPr>
      </w:pPr>
      <w:r w:rsidRPr="003A3F2B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A5AB76" wp14:editId="65D684F5">
                <wp:simplePos x="0" y="0"/>
                <wp:positionH relativeFrom="margin">
                  <wp:align>center</wp:align>
                </wp:positionH>
                <wp:positionV relativeFrom="paragraph">
                  <wp:posOffset>908685</wp:posOffset>
                </wp:positionV>
                <wp:extent cx="4705350" cy="1404620"/>
                <wp:effectExtent l="0" t="0" r="19050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4F9B0" w14:textId="77777777" w:rsidR="00D44D06" w:rsidRPr="00D01253" w:rsidRDefault="00D44D06" w:rsidP="00D44D0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D01253"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  <w:t>A</w:t>
                            </w:r>
                            <w:r w:rsidR="004A2E89" w:rsidRPr="00D01253"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  <w:t>ssisted Toothbrushing</w:t>
                            </w:r>
                          </w:p>
                          <w:p w14:paraId="2AEB930E" w14:textId="77777777" w:rsidR="00D44D06" w:rsidRPr="00D01253" w:rsidRDefault="00D44D06" w:rsidP="00D44D06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2A7549D1" w14:textId="77777777" w:rsidR="00D44D06" w:rsidRPr="00D01253" w:rsidRDefault="00D44D06" w:rsidP="00D44D06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709DA692" w14:textId="77777777" w:rsidR="00D44D06" w:rsidRPr="00D01253" w:rsidRDefault="00D44D06" w:rsidP="00D44D06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6B0C3276" w14:textId="77777777" w:rsidR="00D44D06" w:rsidRPr="00D01253" w:rsidRDefault="00D44D06" w:rsidP="00D44D06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4DF8C9C9" w14:textId="77777777" w:rsidR="00D44D06" w:rsidRPr="00D01253" w:rsidRDefault="00D44D06" w:rsidP="00D44D06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5C61F3AB" w14:textId="77777777" w:rsidR="00D44D06" w:rsidRPr="00D01253" w:rsidRDefault="00D44D06" w:rsidP="00D44D06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54EC097A" w14:textId="77777777" w:rsidR="00D44D06" w:rsidRPr="00D01253" w:rsidRDefault="00D44D06" w:rsidP="00D44D06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7E347551" w14:textId="149954AD" w:rsidR="00D44D06" w:rsidRPr="00F95E14" w:rsidRDefault="00D44D06" w:rsidP="00D44D0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95E14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Surrey Community Dental Service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A5AB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71.55pt;width:370.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" strokecolor="white [3212]">
                <v:textbox style="mso-fit-shape-to-text:t">
                  <w:txbxContent>
                    <w:p w14:paraId="0504F9B0" w14:textId="77777777" w:rsidR="00D44D06" w:rsidRPr="00D01253" w:rsidRDefault="00D44D06" w:rsidP="00D44D0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</w:pPr>
                      <w:r w:rsidRPr="00D01253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>A</w:t>
                      </w:r>
                      <w:r w:rsidR="004A2E89" w:rsidRPr="00D01253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>ssisted Toothbrushing</w:t>
                      </w:r>
                    </w:p>
                    <w:p w14:paraId="2AEB930E" w14:textId="77777777" w:rsidR="00D44D06" w:rsidRPr="00D01253" w:rsidRDefault="00D44D06" w:rsidP="00D44D06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2A7549D1" w14:textId="77777777" w:rsidR="00D44D06" w:rsidRPr="00D01253" w:rsidRDefault="00D44D06" w:rsidP="00D44D06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709DA692" w14:textId="77777777" w:rsidR="00D44D06" w:rsidRPr="00D01253" w:rsidRDefault="00D44D06" w:rsidP="00D44D06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6B0C3276" w14:textId="77777777" w:rsidR="00D44D06" w:rsidRPr="00D01253" w:rsidRDefault="00D44D06" w:rsidP="00D44D06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4DF8C9C9" w14:textId="77777777" w:rsidR="00D44D06" w:rsidRPr="00D01253" w:rsidRDefault="00D44D06" w:rsidP="00D44D06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5C61F3AB" w14:textId="77777777" w:rsidR="00D44D06" w:rsidRPr="00D01253" w:rsidRDefault="00D44D06" w:rsidP="00D44D06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54EC097A" w14:textId="77777777" w:rsidR="00D44D06" w:rsidRPr="00D01253" w:rsidRDefault="00D44D06" w:rsidP="00D44D06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7E347551" w14:textId="149954AD" w:rsidR="00D44D06" w:rsidRPr="00F95E14" w:rsidRDefault="00D44D06" w:rsidP="00D44D0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F95E14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Surrey Community Dental Service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D85A920" w14:textId="77777777" w:rsidR="00D44D06" w:rsidRPr="003A3F2B" w:rsidRDefault="00D44D06" w:rsidP="00D44D06">
      <w:pPr>
        <w:tabs>
          <w:tab w:val="left" w:pos="5025"/>
        </w:tabs>
        <w:rPr>
          <w:rFonts w:ascii="Arial" w:hAnsi="Arial" w:cs="Arial"/>
        </w:rPr>
      </w:pPr>
      <w:r w:rsidRPr="003A3F2B">
        <w:rPr>
          <w:rFonts w:ascii="Arial" w:hAnsi="Arial" w:cs="Arial"/>
          <w:lang w:bidi="en-GB"/>
        </w:rPr>
        <w:tab/>
      </w:r>
    </w:p>
    <w:p w14:paraId="4BB5FE7A" w14:textId="58AE525E" w:rsidR="00D44D06" w:rsidRPr="003A3F2B" w:rsidRDefault="00A14857" w:rsidP="00D44D06">
      <w:pPr>
        <w:spacing w:after="0"/>
        <w:rPr>
          <w:rFonts w:ascii="Arial" w:hAnsi="Arial" w:cs="Arial"/>
          <w:color w:val="595959" w:themeColor="text1" w:themeTint="A6"/>
          <w:sz w:val="4"/>
        </w:rPr>
      </w:pPr>
      <w:r w:rsidRPr="00EA4BEB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789312" behindDoc="1" locked="0" layoutInCell="1" allowOverlap="1" wp14:anchorId="54355237" wp14:editId="6EA0853B">
            <wp:simplePos x="0" y="0"/>
            <wp:positionH relativeFrom="column">
              <wp:posOffset>3230245</wp:posOffset>
            </wp:positionH>
            <wp:positionV relativeFrom="paragraph">
              <wp:posOffset>4462145</wp:posOffset>
            </wp:positionV>
            <wp:extent cx="855345" cy="890905"/>
            <wp:effectExtent l="0" t="0" r="1905" b="4445"/>
            <wp:wrapTight wrapText="bothSides">
              <wp:wrapPolygon edited="0">
                <wp:start x="0" y="0"/>
                <wp:lineTo x="0" y="21246"/>
                <wp:lineTo x="21167" y="21246"/>
                <wp:lineTo x="21167" y="0"/>
                <wp:lineTo x="0" y="0"/>
              </wp:wrapPolygon>
            </wp:wrapTight>
            <wp:docPr id="1431683464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683464" name="Picture 1" descr="A qr code on a white background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55345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E14" w:rsidRPr="00F95E14">
        <w:rPr>
          <w:rFonts w:ascii="Arial" w:hAnsi="Arial" w:cs="Arial"/>
          <w:noProof/>
          <w:sz w:val="4"/>
          <w:lang w:bidi="en-GB"/>
        </w:rPr>
        <w:drawing>
          <wp:anchor distT="0" distB="0" distL="114300" distR="114300" simplePos="0" relativeHeight="251774976" behindDoc="1" locked="0" layoutInCell="1" allowOverlap="1" wp14:anchorId="7E898C9F" wp14:editId="01C29A8E">
            <wp:simplePos x="0" y="0"/>
            <wp:positionH relativeFrom="margin">
              <wp:align>left</wp:align>
            </wp:positionH>
            <wp:positionV relativeFrom="paragraph">
              <wp:posOffset>4366895</wp:posOffset>
            </wp:positionV>
            <wp:extent cx="4258269" cy="1076475"/>
            <wp:effectExtent l="0" t="0" r="9525" b="9525"/>
            <wp:wrapTight wrapText="bothSides">
              <wp:wrapPolygon edited="0">
                <wp:start x="0" y="0"/>
                <wp:lineTo x="0" y="21409"/>
                <wp:lineTo x="21552" y="21409"/>
                <wp:lineTo x="21552" y="0"/>
                <wp:lineTo x="0" y="0"/>
              </wp:wrapPolygon>
            </wp:wrapTight>
            <wp:docPr id="1267708716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708716" name="Picture 1" descr="A close-up of a sign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58269" cy="10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1B1">
        <w:rPr>
          <w:rFonts w:ascii="Arial" w:hAnsi="Arial" w:cs="Arial"/>
          <w:noProof/>
          <w:sz w:val="4"/>
          <w:lang w:bidi="en-GB"/>
        </w:rPr>
        <w:drawing>
          <wp:anchor distT="0" distB="0" distL="114300" distR="114300" simplePos="0" relativeHeight="251771904" behindDoc="1" locked="0" layoutInCell="1" allowOverlap="1" wp14:anchorId="09A63830" wp14:editId="6441D84D">
            <wp:simplePos x="0" y="0"/>
            <wp:positionH relativeFrom="page">
              <wp:posOffset>259715</wp:posOffset>
            </wp:positionH>
            <wp:positionV relativeFrom="paragraph">
              <wp:posOffset>1214120</wp:posOffset>
            </wp:positionV>
            <wp:extent cx="4932528" cy="2249779"/>
            <wp:effectExtent l="0" t="0" r="1905" b="0"/>
            <wp:wrapTight wrapText="bothSides">
              <wp:wrapPolygon edited="0">
                <wp:start x="0" y="0"/>
                <wp:lineTo x="0" y="21405"/>
                <wp:lineTo x="21525" y="21405"/>
                <wp:lineTo x="21525" y="0"/>
                <wp:lineTo x="0" y="0"/>
              </wp:wrapPolygon>
            </wp:wrapTight>
            <wp:docPr id="96770664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528" cy="2249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D06" w:rsidRPr="003A3F2B">
        <w:rPr>
          <w:rFonts w:ascii="Arial" w:hAnsi="Arial" w:cs="Arial"/>
          <w:sz w:val="4"/>
          <w:lang w:bidi="en-GB"/>
        </w:rPr>
        <w:br w:type="page"/>
      </w:r>
    </w:p>
    <w:p w14:paraId="7AAE806F" w14:textId="0FA343F9" w:rsidR="00DC4C68" w:rsidRPr="005567F8" w:rsidRDefault="005567F8" w:rsidP="005567F8">
      <w:r>
        <w:rPr>
          <w:noProof/>
        </w:rPr>
        <w:lastRenderedPageBreak/>
        <w:drawing>
          <wp:anchor distT="0" distB="0" distL="114300" distR="114300" simplePos="0" relativeHeight="251764736" behindDoc="1" locked="0" layoutInCell="1" allowOverlap="1" wp14:anchorId="783F319E" wp14:editId="63C42E4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838700" cy="6901180"/>
            <wp:effectExtent l="0" t="0" r="0" b="0"/>
            <wp:wrapTight wrapText="bothSides">
              <wp:wrapPolygon edited="0">
                <wp:start x="0" y="0"/>
                <wp:lineTo x="0" y="21524"/>
                <wp:lineTo x="21515" y="21524"/>
                <wp:lineTo x="21515" y="0"/>
                <wp:lineTo x="0" y="0"/>
              </wp:wrapPolygon>
            </wp:wrapTight>
            <wp:docPr id="1228000280" name="Picture 1228000280" descr="A poster with text and images of a person brushing his teet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000280" name="Picture 1228000280" descr="A poster with text and images of a person brushing his teeth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690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C68" w:rsidRPr="003A3F2B">
        <w:rPr>
          <w:rFonts w:ascii="Arial" w:hAnsi="Arial" w:cs="Arial"/>
        </w:rPr>
        <w:br w:type="page"/>
      </w:r>
    </w:p>
    <w:p w14:paraId="13821E42" w14:textId="3CCEFF31" w:rsidR="0064024E" w:rsidRDefault="004B2BA5" w:rsidP="00944B6D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787264" behindDoc="1" locked="0" layoutInCell="1" allowOverlap="1" wp14:anchorId="46871595" wp14:editId="2E36751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000625" cy="6852107"/>
            <wp:effectExtent l="0" t="0" r="0" b="6350"/>
            <wp:wrapTight wrapText="bothSides">
              <wp:wrapPolygon edited="0">
                <wp:start x="0" y="0"/>
                <wp:lineTo x="0" y="21560"/>
                <wp:lineTo x="21477" y="21560"/>
                <wp:lineTo x="21477" y="0"/>
                <wp:lineTo x="0" y="0"/>
              </wp:wrapPolygon>
            </wp:wrapTight>
            <wp:docPr id="108630295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1" t="1911" r="2387" b="5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852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2AC2C" w14:textId="63B33665" w:rsidR="00BC15F4" w:rsidRDefault="004E5001" w:rsidP="004E5001">
      <w:pPr>
        <w:tabs>
          <w:tab w:val="left" w:pos="285"/>
          <w:tab w:val="center" w:pos="3489"/>
        </w:tabs>
        <w:spacing w:line="288" w:lineRule="auto"/>
        <w:rPr>
          <w:rFonts w:ascii="Arial" w:hAnsi="Arial" w:cs="Arial"/>
          <w:noProof/>
        </w:rPr>
      </w:pPr>
      <w:r w:rsidRPr="004E5001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777024" behindDoc="1" locked="0" layoutInCell="1" allowOverlap="1" wp14:anchorId="64522A9C" wp14:editId="2C20784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838700" cy="7008049"/>
            <wp:effectExtent l="0" t="0" r="0" b="2540"/>
            <wp:wrapTight wrapText="bothSides">
              <wp:wrapPolygon edited="0">
                <wp:start x="0" y="0"/>
                <wp:lineTo x="0" y="21549"/>
                <wp:lineTo x="21515" y="21549"/>
                <wp:lineTo x="21515" y="0"/>
                <wp:lineTo x="0" y="0"/>
              </wp:wrapPolygon>
            </wp:wrapTight>
            <wp:docPr id="1672935697" name="Picture 15" descr="A poster with instructions on how to properly wash your teet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935697" name="Picture 15" descr="A poster with instructions on how to properly wash your teeth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700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8EF07" w14:textId="2B694402" w:rsidR="00D06DBA" w:rsidRDefault="00D06DBA" w:rsidP="00D06DBA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792384" behindDoc="1" locked="0" layoutInCell="1" allowOverlap="1" wp14:anchorId="3BC7C3B9" wp14:editId="47C4E398">
            <wp:simplePos x="0" y="0"/>
            <wp:positionH relativeFrom="page">
              <wp:posOffset>828675</wp:posOffset>
            </wp:positionH>
            <wp:positionV relativeFrom="paragraph">
              <wp:posOffset>544</wp:posOffset>
            </wp:positionV>
            <wp:extent cx="3876675" cy="4430486"/>
            <wp:effectExtent l="0" t="0" r="0" b="8255"/>
            <wp:wrapTight wrapText="bothSides">
              <wp:wrapPolygon edited="0">
                <wp:start x="0" y="0"/>
                <wp:lineTo x="0" y="21547"/>
                <wp:lineTo x="21441" y="21547"/>
                <wp:lineTo x="21441" y="0"/>
                <wp:lineTo x="0" y="0"/>
              </wp:wrapPolygon>
            </wp:wrapTight>
            <wp:docPr id="1027222655" name="Picture 2" descr="A collage of a person brushing her teet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222655" name="Picture 2" descr="A collage of a person brushing her teeth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7" t="3351" r="5124" b="16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284" cy="443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DBB" w:rsidRPr="00E35DBB">
        <w:t xml:space="preserve"> </w:t>
      </w:r>
    </w:p>
    <w:p w14:paraId="18B14768" w14:textId="77777777" w:rsidR="00D06DBA" w:rsidRDefault="00D06DBA" w:rsidP="00D06DBA">
      <w:pPr>
        <w:pStyle w:val="NormalWeb"/>
      </w:pPr>
    </w:p>
    <w:p w14:paraId="03B56D60" w14:textId="40B6B197" w:rsidR="00D06DBA" w:rsidRPr="00D06DBA" w:rsidRDefault="00D06DBA" w:rsidP="00D06DBA">
      <w:pPr>
        <w:pStyle w:val="NormalWeb"/>
      </w:pPr>
    </w:p>
    <w:p w14:paraId="39592593" w14:textId="0062D8C6" w:rsidR="00E35DBB" w:rsidRDefault="00D06DBA" w:rsidP="00E35DBB">
      <w:pPr>
        <w:pStyle w:val="NormalWeb"/>
      </w:pPr>
      <w:r>
        <w:rPr>
          <w:rFonts w:ascii="Arial" w:hAnsi="Arial" w:cs="Arial"/>
          <w:noProof/>
        </w:rPr>
        <w:drawing>
          <wp:anchor distT="0" distB="0" distL="114300" distR="114300" simplePos="0" relativeHeight="251770880" behindDoc="1" locked="0" layoutInCell="1" allowOverlap="1" wp14:anchorId="5D97F399" wp14:editId="4CAFAC43">
            <wp:simplePos x="0" y="0"/>
            <wp:positionH relativeFrom="margin">
              <wp:align>center</wp:align>
            </wp:positionH>
            <wp:positionV relativeFrom="paragraph">
              <wp:posOffset>3389630</wp:posOffset>
            </wp:positionV>
            <wp:extent cx="2390775" cy="2170430"/>
            <wp:effectExtent l="0" t="0" r="9525" b="1270"/>
            <wp:wrapTight wrapText="bothSides">
              <wp:wrapPolygon edited="0">
                <wp:start x="0" y="0"/>
                <wp:lineTo x="0" y="21423"/>
                <wp:lineTo x="21514" y="21423"/>
                <wp:lineTo x="21514" y="0"/>
                <wp:lineTo x="0" y="0"/>
              </wp:wrapPolygon>
            </wp:wrapTight>
            <wp:docPr id="106333453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23E67A" w14:textId="58D95D1F" w:rsidR="0064024E" w:rsidRDefault="00D06DBA" w:rsidP="00D44D06">
      <w:pPr>
        <w:rPr>
          <w:rFonts w:ascii="Arial" w:hAnsi="Arial" w:cs="Arial"/>
          <w:noProof/>
        </w:rPr>
      </w:pPr>
      <w:r w:rsidRPr="005567F8">
        <w:rPr>
          <w:rFonts w:ascii="Arial" w:hAnsi="Arial" w:cs="Arial"/>
          <w:b/>
          <w:bCs/>
          <w:noProof/>
          <w:sz w:val="24"/>
          <w:szCs w:val="24"/>
          <w:lang w:bidi="en-GB"/>
        </w:rPr>
        <w:lastRenderedPageBreak/>
        <w:drawing>
          <wp:anchor distT="0" distB="0" distL="114300" distR="114300" simplePos="0" relativeHeight="251783168" behindDoc="1" locked="0" layoutInCell="1" allowOverlap="1" wp14:anchorId="6FF0189B" wp14:editId="148EBA98">
            <wp:simplePos x="0" y="0"/>
            <wp:positionH relativeFrom="column">
              <wp:posOffset>228600</wp:posOffset>
            </wp:positionH>
            <wp:positionV relativeFrom="paragraph">
              <wp:posOffset>5080</wp:posOffset>
            </wp:positionV>
            <wp:extent cx="3676474" cy="5514975"/>
            <wp:effectExtent l="0" t="0" r="635" b="0"/>
            <wp:wrapTight wrapText="bothSides">
              <wp:wrapPolygon edited="0">
                <wp:start x="0" y="0"/>
                <wp:lineTo x="0" y="21488"/>
                <wp:lineTo x="21492" y="21488"/>
                <wp:lineTo x="21492" y="0"/>
                <wp:lineTo x="0" y="0"/>
              </wp:wrapPolygon>
            </wp:wrapTight>
            <wp:docPr id="1211999828" name="Picture 2" descr="A poster showing how to use a toothbrus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999828" name="Picture 2" descr="A poster showing how to use a toothbrus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474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99CBD7" w14:textId="77777777" w:rsidR="00D06DBA" w:rsidRDefault="00D06DBA" w:rsidP="00D44D06">
      <w:pPr>
        <w:rPr>
          <w:rFonts w:ascii="Arial" w:hAnsi="Arial" w:cs="Arial"/>
          <w:noProof/>
        </w:rPr>
      </w:pPr>
    </w:p>
    <w:p w14:paraId="5D05C078" w14:textId="629C64DA" w:rsidR="00D06DBA" w:rsidRDefault="00D06DBA" w:rsidP="00D44D06">
      <w:pPr>
        <w:rPr>
          <w:rFonts w:ascii="Arial" w:hAnsi="Arial" w:cs="Arial"/>
          <w:noProof/>
        </w:rPr>
      </w:pPr>
    </w:p>
    <w:p w14:paraId="68ECED0A" w14:textId="67393991" w:rsidR="005567F8" w:rsidRDefault="005567F8" w:rsidP="005567F8">
      <w:pPr>
        <w:shd w:val="clear" w:color="auto" w:fill="FFFFFF"/>
        <w:spacing w:after="0" w:line="240" w:lineRule="auto"/>
        <w:outlineLvl w:val="0"/>
        <w:rPr>
          <w:rFonts w:ascii="Arial" w:hAnsi="Arial" w:cs="Arial"/>
          <w:b/>
          <w:bCs/>
          <w:sz w:val="24"/>
          <w:szCs w:val="24"/>
          <w:lang w:bidi="en-GB"/>
        </w:rPr>
      </w:pPr>
    </w:p>
    <w:p w14:paraId="0AB9A24D" w14:textId="435A790E" w:rsidR="00526314" w:rsidRPr="00526314" w:rsidRDefault="00526314" w:rsidP="00526314">
      <w:pPr>
        <w:shd w:val="clear" w:color="auto" w:fill="FFFFFF"/>
        <w:spacing w:after="0" w:line="240" w:lineRule="auto"/>
        <w:outlineLvl w:val="0"/>
        <w:rPr>
          <w:rFonts w:ascii="Arial" w:hAnsi="Arial" w:cs="Arial"/>
          <w:b/>
          <w:bCs/>
          <w:sz w:val="24"/>
          <w:szCs w:val="24"/>
          <w:lang w:bidi="en-GB"/>
        </w:rPr>
      </w:pPr>
    </w:p>
    <w:p w14:paraId="2A68222E" w14:textId="286D7996" w:rsidR="00526314" w:rsidRPr="005567F8" w:rsidRDefault="00526314" w:rsidP="005567F8">
      <w:pPr>
        <w:shd w:val="clear" w:color="auto" w:fill="FFFFFF"/>
        <w:spacing w:after="0" w:line="240" w:lineRule="auto"/>
        <w:outlineLvl w:val="0"/>
        <w:rPr>
          <w:rFonts w:ascii="Arial" w:hAnsi="Arial" w:cs="Arial"/>
          <w:b/>
          <w:bCs/>
          <w:sz w:val="24"/>
          <w:szCs w:val="24"/>
          <w:lang w:bidi="en-GB"/>
        </w:rPr>
      </w:pPr>
      <w:r w:rsidRPr="00526314">
        <w:rPr>
          <w:rFonts w:ascii="Arial" w:hAnsi="Arial" w:cs="Arial"/>
          <w:b/>
          <w:bCs/>
          <w:noProof/>
          <w:sz w:val="24"/>
          <w:szCs w:val="24"/>
          <w:lang w:bidi="en-GB"/>
        </w:rPr>
        <w:drawing>
          <wp:anchor distT="0" distB="0" distL="114300" distR="114300" simplePos="0" relativeHeight="251782144" behindDoc="1" locked="0" layoutInCell="1" allowOverlap="1" wp14:anchorId="5C7B8C13" wp14:editId="09D8D446">
            <wp:simplePos x="0" y="0"/>
            <wp:positionH relativeFrom="margin">
              <wp:posOffset>246380</wp:posOffset>
            </wp:positionH>
            <wp:positionV relativeFrom="paragraph">
              <wp:posOffset>5253990</wp:posOffset>
            </wp:positionV>
            <wp:extent cx="3776331" cy="1038225"/>
            <wp:effectExtent l="0" t="0" r="0" b="0"/>
            <wp:wrapTight wrapText="bothSides">
              <wp:wrapPolygon edited="0">
                <wp:start x="0" y="0"/>
                <wp:lineTo x="0" y="21006"/>
                <wp:lineTo x="21469" y="21006"/>
                <wp:lineTo x="21469" y="0"/>
                <wp:lineTo x="0" y="0"/>
              </wp:wrapPolygon>
            </wp:wrapTight>
            <wp:docPr id="1710312580" name="Picture 28" descr="A white sign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312580" name="Picture 28" descr="A white sign with black tex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97" b="9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331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F30194" w14:textId="589318E9" w:rsidR="000563C2" w:rsidRPr="000563C2" w:rsidRDefault="000563C2" w:rsidP="000563C2">
      <w:pPr>
        <w:shd w:val="clear" w:color="auto" w:fill="FFFFFF"/>
        <w:spacing w:after="0" w:line="240" w:lineRule="auto"/>
        <w:outlineLvl w:val="0"/>
        <w:rPr>
          <w:rFonts w:ascii="Arial" w:hAnsi="Arial" w:cs="Arial"/>
          <w:b/>
          <w:bCs/>
          <w:sz w:val="24"/>
          <w:szCs w:val="24"/>
          <w:lang w:bidi="en-GB"/>
        </w:rPr>
      </w:pPr>
    </w:p>
    <w:p w14:paraId="3C94543D" w14:textId="25D666C0" w:rsidR="00723D7C" w:rsidRPr="00723D7C" w:rsidRDefault="004B22EE" w:rsidP="00723D7C">
      <w:pPr>
        <w:shd w:val="clear" w:color="auto" w:fill="FFFFFF"/>
        <w:spacing w:after="0" w:line="240" w:lineRule="auto"/>
        <w:outlineLvl w:val="0"/>
        <w:rPr>
          <w:rFonts w:ascii="Arial" w:hAnsi="Arial" w:cs="Arial"/>
          <w:b/>
          <w:bCs/>
          <w:sz w:val="24"/>
          <w:szCs w:val="24"/>
          <w:lang w:bidi="en-GB"/>
        </w:rPr>
      </w:pPr>
      <w:r w:rsidRPr="004B22EE">
        <w:rPr>
          <w:rFonts w:ascii="Arial" w:hAnsi="Arial" w:cs="Arial"/>
          <w:b/>
          <w:bCs/>
          <w:sz w:val="24"/>
          <w:szCs w:val="24"/>
          <w:lang w:bidi="en-GB"/>
        </w:rPr>
        <w:drawing>
          <wp:anchor distT="0" distB="0" distL="114300" distR="114300" simplePos="0" relativeHeight="251793408" behindDoc="1" locked="0" layoutInCell="1" allowOverlap="1" wp14:anchorId="40936BB3" wp14:editId="65405287">
            <wp:simplePos x="0" y="0"/>
            <wp:positionH relativeFrom="column">
              <wp:posOffset>2990215</wp:posOffset>
            </wp:positionH>
            <wp:positionV relativeFrom="paragraph">
              <wp:posOffset>4203065</wp:posOffset>
            </wp:positionV>
            <wp:extent cx="866775" cy="866775"/>
            <wp:effectExtent l="0" t="0" r="9525" b="9525"/>
            <wp:wrapTight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ight>
            <wp:docPr id="1829109994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109994" name="Picture 1" descr="A qr code on a white background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C64C44" w14:textId="42E9CDDC" w:rsidR="003E41E1" w:rsidRDefault="0040189C" w:rsidP="005567F8">
      <w:pPr>
        <w:shd w:val="clear" w:color="auto" w:fill="FFFFFF"/>
        <w:spacing w:after="0" w:line="240" w:lineRule="auto"/>
        <w:outlineLvl w:val="0"/>
        <w:rPr>
          <w:rFonts w:ascii="Arial" w:hAnsi="Arial" w:cs="Arial"/>
          <w:b/>
          <w:bCs/>
          <w:sz w:val="24"/>
          <w:szCs w:val="24"/>
          <w:lang w:bidi="en-GB"/>
        </w:rPr>
      </w:pPr>
      <w:r w:rsidRPr="0040189C">
        <w:rPr>
          <w:rFonts w:ascii="Arial" w:hAnsi="Arial" w:cs="Arial"/>
          <w:b/>
          <w:bCs/>
          <w:sz w:val="24"/>
          <w:szCs w:val="24"/>
          <w:lang w:bidi="en-GB"/>
        </w:rPr>
        <w:lastRenderedPageBreak/>
        <w:drawing>
          <wp:anchor distT="0" distB="0" distL="114300" distR="114300" simplePos="0" relativeHeight="251790336" behindDoc="1" locked="0" layoutInCell="1" allowOverlap="1" wp14:anchorId="543551F7" wp14:editId="73B45FE4">
            <wp:simplePos x="0" y="0"/>
            <wp:positionH relativeFrom="margin">
              <wp:posOffset>3076575</wp:posOffset>
            </wp:positionH>
            <wp:positionV relativeFrom="paragraph">
              <wp:posOffset>5038725</wp:posOffset>
            </wp:positionV>
            <wp:extent cx="885825" cy="902335"/>
            <wp:effectExtent l="0" t="0" r="9525" b="0"/>
            <wp:wrapTight wrapText="bothSides">
              <wp:wrapPolygon edited="0">
                <wp:start x="0" y="0"/>
                <wp:lineTo x="0" y="20977"/>
                <wp:lineTo x="21368" y="20977"/>
                <wp:lineTo x="21368" y="0"/>
                <wp:lineTo x="0" y="0"/>
              </wp:wrapPolygon>
            </wp:wrapTight>
            <wp:docPr id="2075863265" name="Picture 1" descr="A qr code with a few black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63265" name="Picture 1" descr="A qr code with a few black squares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902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A03">
        <w:rPr>
          <w:rFonts w:ascii="Arial" w:hAnsi="Arial" w:cs="Arial"/>
          <w:b/>
          <w:bCs/>
          <w:noProof/>
          <w:sz w:val="24"/>
          <w:szCs w:val="24"/>
          <w:lang w:bidi="en-GB"/>
        </w:rPr>
        <w:drawing>
          <wp:anchor distT="0" distB="0" distL="114300" distR="114300" simplePos="0" relativeHeight="251781120" behindDoc="1" locked="0" layoutInCell="1" allowOverlap="1" wp14:anchorId="3BD29036" wp14:editId="5F15D61B">
            <wp:simplePos x="0" y="0"/>
            <wp:positionH relativeFrom="margin">
              <wp:align>center</wp:align>
            </wp:positionH>
            <wp:positionV relativeFrom="paragraph">
              <wp:posOffset>4962525</wp:posOffset>
            </wp:positionV>
            <wp:extent cx="3842022" cy="1047215"/>
            <wp:effectExtent l="0" t="0" r="6350" b="635"/>
            <wp:wrapTight wrapText="bothSides">
              <wp:wrapPolygon edited="0">
                <wp:start x="0" y="0"/>
                <wp:lineTo x="0" y="21220"/>
                <wp:lineTo x="21529" y="21220"/>
                <wp:lineTo x="21529" y="0"/>
                <wp:lineTo x="0" y="0"/>
              </wp:wrapPolygon>
            </wp:wrapTight>
            <wp:docPr id="161423238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66" b="8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022" cy="104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B6D" w:rsidRPr="007F3F55">
        <w:rPr>
          <w:rFonts w:ascii="Arial" w:hAnsi="Arial" w:cs="Arial"/>
          <w:b/>
          <w:bCs/>
          <w:noProof/>
          <w:lang w:bidi="en-GB"/>
        </w:rPr>
        <w:drawing>
          <wp:anchor distT="0" distB="0" distL="114300" distR="114300" simplePos="0" relativeHeight="251778048" behindDoc="1" locked="0" layoutInCell="1" allowOverlap="1" wp14:anchorId="612CC887" wp14:editId="4D13F741">
            <wp:simplePos x="0" y="0"/>
            <wp:positionH relativeFrom="column">
              <wp:posOffset>85725</wp:posOffset>
            </wp:positionH>
            <wp:positionV relativeFrom="paragraph">
              <wp:posOffset>57150</wp:posOffset>
            </wp:positionV>
            <wp:extent cx="4431665" cy="4708525"/>
            <wp:effectExtent l="0" t="0" r="6985" b="0"/>
            <wp:wrapTight wrapText="bothSides">
              <wp:wrapPolygon edited="0">
                <wp:start x="0" y="0"/>
                <wp:lineTo x="0" y="21498"/>
                <wp:lineTo x="21541" y="21498"/>
                <wp:lineTo x="21541" y="0"/>
                <wp:lineTo x="0" y="0"/>
              </wp:wrapPolygon>
            </wp:wrapTight>
            <wp:docPr id="884850452" name="Picture 22" descr="A poster of toothbrush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850452" name="Picture 22" descr="A poster of toothbrush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665" cy="470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15DAA2" w14:textId="364652F8" w:rsidR="007F3F55" w:rsidRPr="007F3F55" w:rsidRDefault="003E41E1" w:rsidP="007F3F55">
      <w:pPr>
        <w:spacing w:line="288" w:lineRule="auto"/>
        <w:rPr>
          <w:rFonts w:ascii="Arial" w:hAnsi="Arial" w:cs="Arial"/>
          <w:b/>
          <w:bCs/>
          <w:lang w:bidi="en-GB"/>
        </w:rPr>
      </w:pPr>
      <w:r>
        <w:rPr>
          <w:rFonts w:ascii="Arial" w:hAnsi="Arial" w:cs="Arial"/>
          <w:b/>
          <w:bCs/>
          <w:sz w:val="24"/>
          <w:szCs w:val="24"/>
          <w:lang w:bidi="en-GB"/>
        </w:rPr>
        <w:br w:type="page"/>
      </w:r>
    </w:p>
    <w:p w14:paraId="30971EF3" w14:textId="3A41232A" w:rsidR="003E41E1" w:rsidRPr="003E41E1" w:rsidRDefault="00944B6D" w:rsidP="003E41E1">
      <w:pPr>
        <w:spacing w:line="288" w:lineRule="auto"/>
        <w:rPr>
          <w:rFonts w:ascii="Arial" w:hAnsi="Arial" w:cs="Arial"/>
          <w:b/>
          <w:bCs/>
          <w:lang w:bidi="en-GB"/>
        </w:rPr>
      </w:pPr>
      <w:r w:rsidRPr="003E41E1">
        <w:rPr>
          <w:noProof/>
        </w:rPr>
        <w:lastRenderedPageBreak/>
        <w:drawing>
          <wp:inline distT="0" distB="0" distL="0" distR="0" wp14:anchorId="4F90F1DC" wp14:editId="397E7CC1">
            <wp:extent cx="4431665" cy="5485765"/>
            <wp:effectExtent l="0" t="0" r="6985" b="635"/>
            <wp:docPr id="2094566153" name="Picture 21" descr="A poster of different colors of toothbrush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566153" name="Picture 21" descr="A poster of different colors of toothbrush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665" cy="548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EF2BC" w14:textId="322E7DEF" w:rsidR="00CC3450" w:rsidRDefault="0042175F" w:rsidP="005567F8">
      <w:pPr>
        <w:shd w:val="clear" w:color="auto" w:fill="FFFFFF"/>
        <w:spacing w:after="0" w:line="240" w:lineRule="auto"/>
        <w:outlineLvl w:val="0"/>
        <w:rPr>
          <w:rFonts w:ascii="Arial" w:hAnsi="Arial" w:cs="Arial"/>
          <w:b/>
          <w:bCs/>
          <w:sz w:val="24"/>
          <w:szCs w:val="24"/>
          <w:lang w:bidi="en-GB"/>
        </w:rPr>
      </w:pPr>
      <w:r w:rsidRPr="0042175F">
        <w:drawing>
          <wp:anchor distT="0" distB="0" distL="114300" distR="114300" simplePos="0" relativeHeight="251791360" behindDoc="1" locked="0" layoutInCell="1" allowOverlap="1" wp14:anchorId="14A32D8C" wp14:editId="75DAB409">
            <wp:simplePos x="0" y="0"/>
            <wp:positionH relativeFrom="column">
              <wp:posOffset>2952750</wp:posOffset>
            </wp:positionH>
            <wp:positionV relativeFrom="paragraph">
              <wp:posOffset>76835</wp:posOffset>
            </wp:positionV>
            <wp:extent cx="936367" cy="933450"/>
            <wp:effectExtent l="0" t="0" r="0" b="0"/>
            <wp:wrapTight wrapText="bothSides">
              <wp:wrapPolygon edited="0">
                <wp:start x="0" y="0"/>
                <wp:lineTo x="0" y="21159"/>
                <wp:lineTo x="21102" y="21159"/>
                <wp:lineTo x="21102" y="0"/>
                <wp:lineTo x="0" y="0"/>
              </wp:wrapPolygon>
            </wp:wrapTight>
            <wp:docPr id="1265369119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369119" name="Picture 1" descr="A qr code on a white background&#10;&#10;AI-generated content may be incorrect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36367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DE4F9F" w14:textId="7B833C6E" w:rsidR="00B24A03" w:rsidRPr="00B24A03" w:rsidRDefault="00B24A03" w:rsidP="00B24A03">
      <w:pPr>
        <w:pStyle w:val="NormalWeb"/>
      </w:pPr>
      <w:r w:rsidRPr="00B24A03">
        <w:rPr>
          <w:noProof/>
        </w:rPr>
        <w:drawing>
          <wp:anchor distT="0" distB="0" distL="114300" distR="114300" simplePos="0" relativeHeight="251780096" behindDoc="0" locked="0" layoutInCell="1" allowOverlap="1" wp14:anchorId="57D1ACC8" wp14:editId="7F3A2BCA">
            <wp:simplePos x="0" y="0"/>
            <wp:positionH relativeFrom="page">
              <wp:posOffset>762000</wp:posOffset>
            </wp:positionH>
            <wp:positionV relativeFrom="paragraph">
              <wp:posOffset>-106680</wp:posOffset>
            </wp:positionV>
            <wp:extent cx="3555365" cy="955040"/>
            <wp:effectExtent l="0" t="0" r="6985" b="0"/>
            <wp:wrapThrough wrapText="bothSides">
              <wp:wrapPolygon edited="0">
                <wp:start x="0" y="0"/>
                <wp:lineTo x="0" y="21112"/>
                <wp:lineTo x="21527" y="21112"/>
                <wp:lineTo x="21527" y="0"/>
                <wp:lineTo x="0" y="0"/>
              </wp:wrapPolygon>
            </wp:wrapThrough>
            <wp:docPr id="1021672676" name="Picture 26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672676" name="Picture 26" descr="A close-up of a sig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62" b="11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365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01B9C2" w14:textId="062E1D80" w:rsidR="00333307" w:rsidRDefault="00333307" w:rsidP="00333307">
      <w:pPr>
        <w:pStyle w:val="NormalWeb"/>
      </w:pPr>
    </w:p>
    <w:p w14:paraId="3A7473D3" w14:textId="4A55120E" w:rsidR="006D0E3E" w:rsidRPr="007F3F55" w:rsidRDefault="003E41E1" w:rsidP="00333307">
      <w:pPr>
        <w:shd w:val="clear" w:color="auto" w:fill="FFFFFF"/>
        <w:spacing w:after="0" w:line="240" w:lineRule="auto"/>
        <w:outlineLvl w:val="0"/>
        <w:rPr>
          <w:rFonts w:ascii="Arial" w:hAnsi="Arial" w:cs="Arial"/>
          <w:b/>
          <w:bCs/>
          <w:sz w:val="24"/>
          <w:szCs w:val="24"/>
          <w:lang w:bidi="en-GB"/>
        </w:rPr>
      </w:pPr>
      <w:r>
        <w:rPr>
          <w:rFonts w:ascii="Arial" w:hAnsi="Arial" w:cs="Arial"/>
          <w:noProof/>
          <w:sz w:val="24"/>
          <w:szCs w:val="24"/>
          <w:lang w:bidi="en-GB"/>
        </w:rPr>
        <w:lastRenderedPageBreak/>
        <w:drawing>
          <wp:anchor distT="0" distB="0" distL="114300" distR="114300" simplePos="0" relativeHeight="251769856" behindDoc="1" locked="0" layoutInCell="1" allowOverlap="1" wp14:anchorId="2233FA4A" wp14:editId="0828DE62">
            <wp:simplePos x="0" y="0"/>
            <wp:positionH relativeFrom="margin">
              <wp:align>center</wp:align>
            </wp:positionH>
            <wp:positionV relativeFrom="paragraph">
              <wp:posOffset>222885</wp:posOffset>
            </wp:positionV>
            <wp:extent cx="5098415" cy="5142865"/>
            <wp:effectExtent l="0" t="0" r="6985" b="635"/>
            <wp:wrapTight wrapText="bothSides">
              <wp:wrapPolygon edited="0">
                <wp:start x="0" y="0"/>
                <wp:lineTo x="0" y="21523"/>
                <wp:lineTo x="21549" y="21523"/>
                <wp:lineTo x="21549" y="0"/>
                <wp:lineTo x="0" y="0"/>
              </wp:wrapPolygon>
            </wp:wrapTight>
            <wp:docPr id="5413764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5" cy="51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7D9D5" w14:textId="1518FA73" w:rsidR="005567F8" w:rsidRPr="00B67023" w:rsidRDefault="00FF314F" w:rsidP="00B67023">
      <w:pPr>
        <w:pStyle w:val="NormalWeb"/>
      </w:pPr>
      <w:r w:rsidRPr="00FF314F">
        <w:rPr>
          <w:noProof/>
        </w:rPr>
        <w:lastRenderedPageBreak/>
        <w:drawing>
          <wp:inline distT="0" distB="0" distL="0" distR="0" wp14:anchorId="6265CD70" wp14:editId="555D20CD">
            <wp:extent cx="4295775" cy="6181725"/>
            <wp:effectExtent l="0" t="0" r="9525" b="9525"/>
            <wp:docPr id="1721973532" name="Picture 19" descr="A poster with text and images of teeth brush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973532" name="Picture 19" descr="A poster with text and images of teeth brushing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2" t="860" r="1162" b="6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67F8" w:rsidRPr="00B67023" w:rsidSect="005E50EB">
      <w:headerReference w:type="first" r:id="rId33"/>
      <w:footerReference w:type="first" r:id="rId34"/>
      <w:type w:val="continuous"/>
      <w:pgSz w:w="8419" w:h="11906" w:orient="landscape" w:code="9"/>
      <w:pgMar w:top="720" w:right="720" w:bottom="720" w:left="720" w:header="357" w:footer="0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E6A8A" w14:textId="77777777" w:rsidR="00157466" w:rsidRDefault="00157466" w:rsidP="009966C9">
      <w:pPr>
        <w:spacing w:after="0" w:line="240" w:lineRule="auto"/>
      </w:pPr>
      <w:r>
        <w:separator/>
      </w:r>
    </w:p>
  </w:endnote>
  <w:endnote w:type="continuationSeparator" w:id="0">
    <w:p w14:paraId="736A1DC0" w14:textId="77777777" w:rsidR="00157466" w:rsidRDefault="00157466" w:rsidP="00996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6450A" w14:textId="77777777" w:rsidR="009C00E7" w:rsidRDefault="009C00E7">
    <w:pPr>
      <w:pStyle w:val="Footer"/>
    </w:pPr>
    <w:r w:rsidRPr="000A4AE1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0A47DEF" wp14:editId="1939EEB6">
          <wp:simplePos x="0" y="0"/>
          <wp:positionH relativeFrom="column">
            <wp:posOffset>981075</wp:posOffset>
          </wp:positionH>
          <wp:positionV relativeFrom="paragraph">
            <wp:posOffset>-505460</wp:posOffset>
          </wp:positionV>
          <wp:extent cx="2341880" cy="68961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re Think Do with Purpo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41880" cy="6896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37868" w14:textId="77777777" w:rsidR="00157466" w:rsidRDefault="00157466" w:rsidP="009966C9">
      <w:pPr>
        <w:spacing w:after="0" w:line="240" w:lineRule="auto"/>
      </w:pPr>
      <w:r>
        <w:separator/>
      </w:r>
    </w:p>
  </w:footnote>
  <w:footnote w:type="continuationSeparator" w:id="0">
    <w:p w14:paraId="707F1D92" w14:textId="77777777" w:rsidR="00157466" w:rsidRDefault="00157466" w:rsidP="00996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2A4E2" w14:textId="77777777" w:rsidR="009966C9" w:rsidRDefault="006B7247">
    <w:pPr>
      <w:pStyle w:val="Header"/>
    </w:pPr>
    <w:r w:rsidRPr="006B7247">
      <w:rPr>
        <w:lang w:bidi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E2249CC"/>
    <w:lvl w:ilvl="0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  <w:color w:val="EE7B08" w:themeColor="accent2"/>
      </w:rPr>
    </w:lvl>
  </w:abstractNum>
  <w:abstractNum w:abstractNumId="1" w15:restartNumberingAfterBreak="0">
    <w:nsid w:val="08862394"/>
    <w:multiLevelType w:val="hybridMultilevel"/>
    <w:tmpl w:val="25F0B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20971"/>
    <w:multiLevelType w:val="hybridMultilevel"/>
    <w:tmpl w:val="EB9432BA"/>
    <w:lvl w:ilvl="0" w:tplc="8D8A8B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637B6"/>
    <w:multiLevelType w:val="hybridMultilevel"/>
    <w:tmpl w:val="EF727D5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EF5C46"/>
    <w:multiLevelType w:val="hybridMultilevel"/>
    <w:tmpl w:val="52D2A1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63A4D"/>
    <w:multiLevelType w:val="hybridMultilevel"/>
    <w:tmpl w:val="B010C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90474"/>
    <w:multiLevelType w:val="hybridMultilevel"/>
    <w:tmpl w:val="EFE83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A22F6"/>
    <w:multiLevelType w:val="hybridMultilevel"/>
    <w:tmpl w:val="C7BE3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26E68"/>
    <w:multiLevelType w:val="hybridMultilevel"/>
    <w:tmpl w:val="CEEE4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83303"/>
    <w:multiLevelType w:val="hybridMultilevel"/>
    <w:tmpl w:val="749ABAA0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3E144951"/>
    <w:multiLevelType w:val="multilevel"/>
    <w:tmpl w:val="B55A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5A1E47"/>
    <w:multiLevelType w:val="multilevel"/>
    <w:tmpl w:val="5BEA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4D612F"/>
    <w:multiLevelType w:val="hybridMultilevel"/>
    <w:tmpl w:val="391A2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842CF"/>
    <w:multiLevelType w:val="hybridMultilevel"/>
    <w:tmpl w:val="90CA2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7C2C22"/>
    <w:multiLevelType w:val="multilevel"/>
    <w:tmpl w:val="818C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85146C"/>
    <w:multiLevelType w:val="hybridMultilevel"/>
    <w:tmpl w:val="6074A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C01BAE"/>
    <w:multiLevelType w:val="multilevel"/>
    <w:tmpl w:val="39A86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4D43FE"/>
    <w:multiLevelType w:val="hybridMultilevel"/>
    <w:tmpl w:val="3D02D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677A74"/>
    <w:multiLevelType w:val="multilevel"/>
    <w:tmpl w:val="2406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B12F9C"/>
    <w:multiLevelType w:val="hybridMultilevel"/>
    <w:tmpl w:val="92D699B6"/>
    <w:lvl w:ilvl="0" w:tplc="69B6EC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B08" w:themeColor="accent2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907498"/>
    <w:multiLevelType w:val="hybridMultilevel"/>
    <w:tmpl w:val="9154BE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1904FB"/>
    <w:multiLevelType w:val="hybridMultilevel"/>
    <w:tmpl w:val="09E85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021561"/>
    <w:multiLevelType w:val="multilevel"/>
    <w:tmpl w:val="BEDA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2807961">
    <w:abstractNumId w:val="0"/>
  </w:num>
  <w:num w:numId="2" w16cid:durableId="1927612553">
    <w:abstractNumId w:val="2"/>
  </w:num>
  <w:num w:numId="3" w16cid:durableId="1046174429">
    <w:abstractNumId w:val="6"/>
  </w:num>
  <w:num w:numId="4" w16cid:durableId="1332565502">
    <w:abstractNumId w:val="7"/>
  </w:num>
  <w:num w:numId="5" w16cid:durableId="31542142">
    <w:abstractNumId w:val="4"/>
  </w:num>
  <w:num w:numId="6" w16cid:durableId="1930768737">
    <w:abstractNumId w:val="3"/>
  </w:num>
  <w:num w:numId="7" w16cid:durableId="1749886096">
    <w:abstractNumId w:val="5"/>
  </w:num>
  <w:num w:numId="8" w16cid:durableId="1429696654">
    <w:abstractNumId w:val="8"/>
  </w:num>
  <w:num w:numId="9" w16cid:durableId="1374386201">
    <w:abstractNumId w:val="19"/>
  </w:num>
  <w:num w:numId="10" w16cid:durableId="864291647">
    <w:abstractNumId w:val="12"/>
  </w:num>
  <w:num w:numId="11" w16cid:durableId="949436597">
    <w:abstractNumId w:val="22"/>
  </w:num>
  <w:num w:numId="12" w16cid:durableId="782115153">
    <w:abstractNumId w:val="13"/>
  </w:num>
  <w:num w:numId="13" w16cid:durableId="1687170599">
    <w:abstractNumId w:val="9"/>
  </w:num>
  <w:num w:numId="14" w16cid:durableId="1926646737">
    <w:abstractNumId w:val="11"/>
  </w:num>
  <w:num w:numId="15" w16cid:durableId="597566750">
    <w:abstractNumId w:val="14"/>
  </w:num>
  <w:num w:numId="16" w16cid:durableId="777678599">
    <w:abstractNumId w:val="10"/>
  </w:num>
  <w:num w:numId="17" w16cid:durableId="2087531211">
    <w:abstractNumId w:val="18"/>
  </w:num>
  <w:num w:numId="18" w16cid:durableId="1982154824">
    <w:abstractNumId w:val="15"/>
  </w:num>
  <w:num w:numId="19" w16cid:durableId="927884996">
    <w:abstractNumId w:val="17"/>
  </w:num>
  <w:num w:numId="20" w16cid:durableId="54133663">
    <w:abstractNumId w:val="20"/>
  </w:num>
  <w:num w:numId="21" w16cid:durableId="652224053">
    <w:abstractNumId w:val="21"/>
  </w:num>
  <w:num w:numId="22" w16cid:durableId="1762140302">
    <w:abstractNumId w:val="1"/>
  </w:num>
  <w:num w:numId="23" w16cid:durableId="1880238250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bookFoldPrinting/>
  <w:drawingGridHorizontalSpacing w:val="1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730"/>
    <w:rsid w:val="00001520"/>
    <w:rsid w:val="000238FE"/>
    <w:rsid w:val="00037B9A"/>
    <w:rsid w:val="00040337"/>
    <w:rsid w:val="00046A54"/>
    <w:rsid w:val="00047972"/>
    <w:rsid w:val="000563C2"/>
    <w:rsid w:val="0006449B"/>
    <w:rsid w:val="00082FF1"/>
    <w:rsid w:val="000A0215"/>
    <w:rsid w:val="000B1DC8"/>
    <w:rsid w:val="000C24C9"/>
    <w:rsid w:val="000D6E00"/>
    <w:rsid w:val="000E36A5"/>
    <w:rsid w:val="000F170B"/>
    <w:rsid w:val="001066A5"/>
    <w:rsid w:val="00114335"/>
    <w:rsid w:val="0015269A"/>
    <w:rsid w:val="00157466"/>
    <w:rsid w:val="00160345"/>
    <w:rsid w:val="00163634"/>
    <w:rsid w:val="00166124"/>
    <w:rsid w:val="00170490"/>
    <w:rsid w:val="001954A2"/>
    <w:rsid w:val="0019576D"/>
    <w:rsid w:val="00196312"/>
    <w:rsid w:val="001A663F"/>
    <w:rsid w:val="001C114D"/>
    <w:rsid w:val="001C5FF8"/>
    <w:rsid w:val="001C6F65"/>
    <w:rsid w:val="001D7DDF"/>
    <w:rsid w:val="001E306E"/>
    <w:rsid w:val="001F0A14"/>
    <w:rsid w:val="001F323F"/>
    <w:rsid w:val="001F447B"/>
    <w:rsid w:val="0020143C"/>
    <w:rsid w:val="00202BED"/>
    <w:rsid w:val="002226A1"/>
    <w:rsid w:val="00224692"/>
    <w:rsid w:val="00230AAD"/>
    <w:rsid w:val="00232090"/>
    <w:rsid w:val="00232513"/>
    <w:rsid w:val="002456B0"/>
    <w:rsid w:val="00254849"/>
    <w:rsid w:val="00255F9D"/>
    <w:rsid w:val="00256DE0"/>
    <w:rsid w:val="00265D02"/>
    <w:rsid w:val="002665B5"/>
    <w:rsid w:val="002709A2"/>
    <w:rsid w:val="00272023"/>
    <w:rsid w:val="002A444C"/>
    <w:rsid w:val="002B1C3D"/>
    <w:rsid w:val="002B5864"/>
    <w:rsid w:val="002C02E5"/>
    <w:rsid w:val="002C208D"/>
    <w:rsid w:val="002C39E6"/>
    <w:rsid w:val="002E6FA1"/>
    <w:rsid w:val="002E745C"/>
    <w:rsid w:val="002F1888"/>
    <w:rsid w:val="00333307"/>
    <w:rsid w:val="00333B4C"/>
    <w:rsid w:val="0035470E"/>
    <w:rsid w:val="00363859"/>
    <w:rsid w:val="00366037"/>
    <w:rsid w:val="00382790"/>
    <w:rsid w:val="00383DA9"/>
    <w:rsid w:val="003848A5"/>
    <w:rsid w:val="00386AF6"/>
    <w:rsid w:val="00392BB0"/>
    <w:rsid w:val="003A3F2B"/>
    <w:rsid w:val="003C0070"/>
    <w:rsid w:val="003C36D9"/>
    <w:rsid w:val="003C3C4E"/>
    <w:rsid w:val="003D6671"/>
    <w:rsid w:val="003E10F0"/>
    <w:rsid w:val="003E21F8"/>
    <w:rsid w:val="003E41E1"/>
    <w:rsid w:val="003E6455"/>
    <w:rsid w:val="00400CB8"/>
    <w:rsid w:val="0040189C"/>
    <w:rsid w:val="004046FB"/>
    <w:rsid w:val="0042175F"/>
    <w:rsid w:val="00423DEC"/>
    <w:rsid w:val="00452C74"/>
    <w:rsid w:val="004609AB"/>
    <w:rsid w:val="00483C37"/>
    <w:rsid w:val="00497EAB"/>
    <w:rsid w:val="004A26C1"/>
    <w:rsid w:val="004A2E89"/>
    <w:rsid w:val="004B22EE"/>
    <w:rsid w:val="004B2BA5"/>
    <w:rsid w:val="004C0CA5"/>
    <w:rsid w:val="004E5001"/>
    <w:rsid w:val="004E7009"/>
    <w:rsid w:val="004E72DF"/>
    <w:rsid w:val="00503E3D"/>
    <w:rsid w:val="00513B19"/>
    <w:rsid w:val="00514278"/>
    <w:rsid w:val="00526314"/>
    <w:rsid w:val="00542C76"/>
    <w:rsid w:val="00547598"/>
    <w:rsid w:val="00550716"/>
    <w:rsid w:val="005537ED"/>
    <w:rsid w:val="005567F8"/>
    <w:rsid w:val="00575E8C"/>
    <w:rsid w:val="005762FE"/>
    <w:rsid w:val="005779D7"/>
    <w:rsid w:val="005873CC"/>
    <w:rsid w:val="0058796B"/>
    <w:rsid w:val="005923C4"/>
    <w:rsid w:val="00592BDE"/>
    <w:rsid w:val="00593491"/>
    <w:rsid w:val="005949E1"/>
    <w:rsid w:val="0059748F"/>
    <w:rsid w:val="005B2174"/>
    <w:rsid w:val="005C42AF"/>
    <w:rsid w:val="005C5673"/>
    <w:rsid w:val="005C6484"/>
    <w:rsid w:val="005D6E77"/>
    <w:rsid w:val="005E20F0"/>
    <w:rsid w:val="005E3F3C"/>
    <w:rsid w:val="005E50EB"/>
    <w:rsid w:val="005F2D65"/>
    <w:rsid w:val="005F562C"/>
    <w:rsid w:val="00600A5E"/>
    <w:rsid w:val="006158A1"/>
    <w:rsid w:val="006175AF"/>
    <w:rsid w:val="00623E97"/>
    <w:rsid w:val="00625DC1"/>
    <w:rsid w:val="006323DD"/>
    <w:rsid w:val="0064024E"/>
    <w:rsid w:val="006403DC"/>
    <w:rsid w:val="00641871"/>
    <w:rsid w:val="00646107"/>
    <w:rsid w:val="00657D1C"/>
    <w:rsid w:val="006741D4"/>
    <w:rsid w:val="006751C1"/>
    <w:rsid w:val="006775C7"/>
    <w:rsid w:val="006A39E8"/>
    <w:rsid w:val="006B7247"/>
    <w:rsid w:val="006C0CB1"/>
    <w:rsid w:val="006C15B4"/>
    <w:rsid w:val="006C2773"/>
    <w:rsid w:val="006D0E3E"/>
    <w:rsid w:val="006D1B2E"/>
    <w:rsid w:val="006E4D09"/>
    <w:rsid w:val="0070096C"/>
    <w:rsid w:val="00716C7D"/>
    <w:rsid w:val="007218F1"/>
    <w:rsid w:val="00723D7C"/>
    <w:rsid w:val="0073157D"/>
    <w:rsid w:val="00761177"/>
    <w:rsid w:val="007B5764"/>
    <w:rsid w:val="007C5254"/>
    <w:rsid w:val="007F2E04"/>
    <w:rsid w:val="007F374C"/>
    <w:rsid w:val="007F3F55"/>
    <w:rsid w:val="007F4E5C"/>
    <w:rsid w:val="007F5EB0"/>
    <w:rsid w:val="007F6DC7"/>
    <w:rsid w:val="007F795D"/>
    <w:rsid w:val="00820586"/>
    <w:rsid w:val="00822614"/>
    <w:rsid w:val="00827DA6"/>
    <w:rsid w:val="00841F21"/>
    <w:rsid w:val="008626E3"/>
    <w:rsid w:val="00872AB0"/>
    <w:rsid w:val="00887669"/>
    <w:rsid w:val="008B0B59"/>
    <w:rsid w:val="008B503F"/>
    <w:rsid w:val="008B6D67"/>
    <w:rsid w:val="00916218"/>
    <w:rsid w:val="009331D4"/>
    <w:rsid w:val="00940BDC"/>
    <w:rsid w:val="00944B6D"/>
    <w:rsid w:val="00950EA8"/>
    <w:rsid w:val="00960F68"/>
    <w:rsid w:val="00980097"/>
    <w:rsid w:val="009966C9"/>
    <w:rsid w:val="0099696B"/>
    <w:rsid w:val="009A1415"/>
    <w:rsid w:val="009A6053"/>
    <w:rsid w:val="009A69A4"/>
    <w:rsid w:val="009A6B82"/>
    <w:rsid w:val="009C00E7"/>
    <w:rsid w:val="009C0FB6"/>
    <w:rsid w:val="009C7459"/>
    <w:rsid w:val="009D12B3"/>
    <w:rsid w:val="009D53F8"/>
    <w:rsid w:val="00A02CDE"/>
    <w:rsid w:val="00A040AA"/>
    <w:rsid w:val="00A07DE4"/>
    <w:rsid w:val="00A14857"/>
    <w:rsid w:val="00A2315E"/>
    <w:rsid w:val="00A35B7D"/>
    <w:rsid w:val="00A36442"/>
    <w:rsid w:val="00A402F3"/>
    <w:rsid w:val="00A43ED0"/>
    <w:rsid w:val="00A54026"/>
    <w:rsid w:val="00A57A99"/>
    <w:rsid w:val="00A666A0"/>
    <w:rsid w:val="00A67DA8"/>
    <w:rsid w:val="00A704F1"/>
    <w:rsid w:val="00A8290F"/>
    <w:rsid w:val="00A94E82"/>
    <w:rsid w:val="00A95754"/>
    <w:rsid w:val="00A9672E"/>
    <w:rsid w:val="00AA6148"/>
    <w:rsid w:val="00AB60C3"/>
    <w:rsid w:val="00AD2021"/>
    <w:rsid w:val="00AF1D95"/>
    <w:rsid w:val="00B06AEE"/>
    <w:rsid w:val="00B24A03"/>
    <w:rsid w:val="00B35D13"/>
    <w:rsid w:val="00B44159"/>
    <w:rsid w:val="00B534BD"/>
    <w:rsid w:val="00B57A42"/>
    <w:rsid w:val="00B63AC0"/>
    <w:rsid w:val="00B67023"/>
    <w:rsid w:val="00B75759"/>
    <w:rsid w:val="00B77D2E"/>
    <w:rsid w:val="00B94742"/>
    <w:rsid w:val="00BA2D13"/>
    <w:rsid w:val="00BB1CBA"/>
    <w:rsid w:val="00BB2D74"/>
    <w:rsid w:val="00BC15F4"/>
    <w:rsid w:val="00BC684A"/>
    <w:rsid w:val="00BD463F"/>
    <w:rsid w:val="00BD4B81"/>
    <w:rsid w:val="00BE0E65"/>
    <w:rsid w:val="00BF2E44"/>
    <w:rsid w:val="00BF4ED6"/>
    <w:rsid w:val="00BF7360"/>
    <w:rsid w:val="00C03084"/>
    <w:rsid w:val="00C13563"/>
    <w:rsid w:val="00C15C42"/>
    <w:rsid w:val="00C202EB"/>
    <w:rsid w:val="00C33C32"/>
    <w:rsid w:val="00C548FC"/>
    <w:rsid w:val="00C556E0"/>
    <w:rsid w:val="00C55F96"/>
    <w:rsid w:val="00C616EF"/>
    <w:rsid w:val="00C61C5C"/>
    <w:rsid w:val="00C82F46"/>
    <w:rsid w:val="00C956B3"/>
    <w:rsid w:val="00CA04E7"/>
    <w:rsid w:val="00CA4811"/>
    <w:rsid w:val="00CB44CB"/>
    <w:rsid w:val="00CB554E"/>
    <w:rsid w:val="00CB76CB"/>
    <w:rsid w:val="00CC3450"/>
    <w:rsid w:val="00CE164B"/>
    <w:rsid w:val="00CE6971"/>
    <w:rsid w:val="00CF10F9"/>
    <w:rsid w:val="00CF661D"/>
    <w:rsid w:val="00CF6EDF"/>
    <w:rsid w:val="00D01253"/>
    <w:rsid w:val="00D06340"/>
    <w:rsid w:val="00D06DBA"/>
    <w:rsid w:val="00D159ED"/>
    <w:rsid w:val="00D3217C"/>
    <w:rsid w:val="00D44D06"/>
    <w:rsid w:val="00D450E6"/>
    <w:rsid w:val="00D61A50"/>
    <w:rsid w:val="00D66294"/>
    <w:rsid w:val="00D8780C"/>
    <w:rsid w:val="00D9048D"/>
    <w:rsid w:val="00DA4AD7"/>
    <w:rsid w:val="00DB7280"/>
    <w:rsid w:val="00DC0303"/>
    <w:rsid w:val="00DC10E0"/>
    <w:rsid w:val="00DC206F"/>
    <w:rsid w:val="00DC4C68"/>
    <w:rsid w:val="00DD7644"/>
    <w:rsid w:val="00DD792D"/>
    <w:rsid w:val="00DF127D"/>
    <w:rsid w:val="00DF1B13"/>
    <w:rsid w:val="00E04C15"/>
    <w:rsid w:val="00E131E5"/>
    <w:rsid w:val="00E35DBB"/>
    <w:rsid w:val="00E42EF9"/>
    <w:rsid w:val="00E5795E"/>
    <w:rsid w:val="00E60898"/>
    <w:rsid w:val="00E6133D"/>
    <w:rsid w:val="00E62918"/>
    <w:rsid w:val="00E72155"/>
    <w:rsid w:val="00E75A51"/>
    <w:rsid w:val="00E8512D"/>
    <w:rsid w:val="00E90A42"/>
    <w:rsid w:val="00E9637B"/>
    <w:rsid w:val="00EB0C72"/>
    <w:rsid w:val="00EB5E35"/>
    <w:rsid w:val="00EB7693"/>
    <w:rsid w:val="00EC39AB"/>
    <w:rsid w:val="00ED246D"/>
    <w:rsid w:val="00ED71B1"/>
    <w:rsid w:val="00EF03D9"/>
    <w:rsid w:val="00EF2974"/>
    <w:rsid w:val="00F05E51"/>
    <w:rsid w:val="00F1265F"/>
    <w:rsid w:val="00F12730"/>
    <w:rsid w:val="00F12751"/>
    <w:rsid w:val="00F3353A"/>
    <w:rsid w:val="00F40843"/>
    <w:rsid w:val="00F471C9"/>
    <w:rsid w:val="00F47B13"/>
    <w:rsid w:val="00F50375"/>
    <w:rsid w:val="00F60609"/>
    <w:rsid w:val="00F63495"/>
    <w:rsid w:val="00F959CC"/>
    <w:rsid w:val="00F95E14"/>
    <w:rsid w:val="00FA4635"/>
    <w:rsid w:val="00FC1A63"/>
    <w:rsid w:val="00FC3F2F"/>
    <w:rsid w:val="00FC578A"/>
    <w:rsid w:val="00FD2D2E"/>
    <w:rsid w:val="00FD569A"/>
    <w:rsid w:val="00FE1F22"/>
    <w:rsid w:val="00FE2164"/>
    <w:rsid w:val="00FF314F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A52D1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95959" w:themeColor="text1" w:themeTint="A6"/>
        <w:lang w:val="en-GB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nhideWhenUsed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0" w:unhideWhenUsed="1" w:qFormat="1"/>
    <w:lsdException w:name="toc 2" w:semiHidden="1" w:uiPriority="10" w:unhideWhenUsed="1" w:qFormat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F46"/>
    <w:pPr>
      <w:spacing w:line="269" w:lineRule="auto"/>
    </w:pPr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1CBA"/>
    <w:pPr>
      <w:keepNext/>
      <w:keepLines/>
      <w:shd w:val="clear" w:color="auto" w:fill="FF0000" w:themeFill="accent1"/>
      <w:spacing w:before="240" w:after="240" w:line="240" w:lineRule="auto"/>
      <w:contextualSpacing/>
      <w:outlineLvl w:val="0"/>
    </w:pPr>
    <w:rPr>
      <w:rFonts w:asciiTheme="majorHAnsi" w:eastAsiaTheme="majorEastAsia" w:hAnsiTheme="majorHAnsi" w:cstheme="majorBidi"/>
      <w:b/>
      <w:caps/>
      <w:color w:val="auto"/>
      <w:spacing w:val="15"/>
      <w:sz w:val="32"/>
      <w:szCs w:val="58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6F65"/>
    <w:pPr>
      <w:keepNext/>
      <w:keepLines/>
      <w:spacing w:before="240" w:after="120" w:line="240" w:lineRule="auto"/>
      <w:contextualSpacing/>
      <w:outlineLvl w:val="1"/>
    </w:pPr>
    <w:rPr>
      <w:rFonts w:eastAsiaTheme="majorEastAsia" w:cstheme="majorBidi"/>
      <w:b/>
      <w:bCs/>
      <w:color w:val="auto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rsid w:val="00B441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sz w:val="32"/>
      <w:szCs w:val="22"/>
    </w:rPr>
  </w:style>
  <w:style w:type="paragraph" w:styleId="Heading4">
    <w:name w:val="heading 4"/>
    <w:basedOn w:val="Normal"/>
    <w:next w:val="Normal"/>
    <w:link w:val="Heading4Char"/>
    <w:uiPriority w:val="9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b/>
      <w:bCs/>
      <w:color w:val="FF0000" w:themeColor="accent1"/>
    </w:rPr>
  </w:style>
  <w:style w:type="paragraph" w:styleId="Heading5">
    <w:name w:val="heading 5"/>
    <w:basedOn w:val="Normal"/>
    <w:next w:val="Normal"/>
    <w:link w:val="Heading5Char"/>
    <w:uiPriority w:val="99"/>
    <w:semiHidden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customStyle="1" w:styleId="Photo">
    <w:name w:val="Photo"/>
    <w:basedOn w:val="NoSpacing"/>
    <w:uiPriority w:val="12"/>
    <w:qFormat/>
    <w:pPr>
      <w:spacing w:before="100" w:after="100"/>
      <w:ind w:left="101" w:right="101"/>
      <w:jc w:val="center"/>
    </w:pPr>
    <w:rPr>
      <w:noProof/>
    </w:rPr>
  </w:style>
  <w:style w:type="paragraph" w:styleId="Title">
    <w:name w:val="Title"/>
    <w:basedOn w:val="Normal"/>
    <w:link w:val="TitleChar"/>
    <w:uiPriority w:val="2"/>
    <w:qFormat/>
    <w:rsid w:val="00A67DA8"/>
    <w:pPr>
      <w:spacing w:after="0" w:line="240" w:lineRule="auto"/>
      <w:contextualSpacing/>
    </w:pPr>
    <w:rPr>
      <w:rFonts w:eastAsiaTheme="majorEastAsia" w:cstheme="majorBidi"/>
      <w:b/>
      <w:color w:val="FFFFFF" w:themeColor="background1"/>
      <w:kern w:val="28"/>
      <w:sz w:val="56"/>
      <w:szCs w:val="88"/>
    </w:rPr>
  </w:style>
  <w:style w:type="character" w:customStyle="1" w:styleId="TitleChar">
    <w:name w:val="Title Char"/>
    <w:basedOn w:val="DefaultParagraphFont"/>
    <w:link w:val="Title"/>
    <w:uiPriority w:val="2"/>
    <w:rsid w:val="00A67DA8"/>
    <w:rPr>
      <w:rFonts w:eastAsiaTheme="majorEastAsia" w:cstheme="majorBidi"/>
      <w:b/>
      <w:color w:val="FFFFFF" w:themeColor="background1"/>
      <w:kern w:val="28"/>
      <w:sz w:val="56"/>
      <w:szCs w:val="88"/>
    </w:rPr>
  </w:style>
  <w:style w:type="paragraph" w:styleId="Subtitle">
    <w:name w:val="Subtitle"/>
    <w:basedOn w:val="Normal"/>
    <w:next w:val="Normal"/>
    <w:link w:val="SubtitleChar"/>
    <w:uiPriority w:val="3"/>
    <w:qFormat/>
    <w:rsid w:val="00A67DA8"/>
    <w:pPr>
      <w:numPr>
        <w:ilvl w:val="1"/>
      </w:numPr>
      <w:spacing w:before="60" w:after="0" w:line="240" w:lineRule="auto"/>
    </w:pPr>
    <w:rPr>
      <w:b/>
      <w:bCs/>
      <w:color w:val="FFFFFF" w:themeColor="background1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3"/>
    <w:rsid w:val="00A67DA8"/>
    <w:rPr>
      <w:b/>
      <w:bCs/>
      <w:color w:val="FFFFFF" w:themeColor="background1"/>
      <w:sz w:val="24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B44159"/>
    <w:rPr>
      <w:rFonts w:asciiTheme="majorHAnsi" w:eastAsiaTheme="majorEastAsia" w:hAnsiTheme="majorHAnsi" w:cstheme="majorBidi"/>
      <w:b/>
      <w:bCs/>
      <w:color w:val="000000" w:themeColor="text1"/>
      <w:sz w:val="3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1C6F65"/>
    <w:rPr>
      <w:rFonts w:eastAsiaTheme="majorEastAsia" w:cstheme="majorBidi"/>
      <w:b/>
      <w:bCs/>
      <w:color w:val="auto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Organisation">
    <w:name w:val="Organisation"/>
    <w:basedOn w:val="Normal"/>
    <w:uiPriority w:val="3"/>
    <w:qFormat/>
    <w:rsid w:val="00A67DA8"/>
    <w:pPr>
      <w:spacing w:before="120" w:after="0" w:line="240" w:lineRule="auto"/>
      <w:contextualSpacing/>
    </w:pPr>
    <w:rPr>
      <w:rFonts w:asciiTheme="majorHAnsi" w:hAnsiTheme="majorHAnsi"/>
      <w:b/>
      <w:bCs/>
      <w:color w:val="FFFFFF" w:themeColor="background1"/>
      <w:sz w:val="40"/>
      <w:szCs w:val="40"/>
    </w:rPr>
  </w:style>
  <w:style w:type="paragraph" w:styleId="ListBullet">
    <w:name w:val="List Bullet"/>
    <w:basedOn w:val="Normal"/>
    <w:uiPriority w:val="2"/>
    <w:qFormat/>
    <w:rsid w:val="00827DA6"/>
    <w:pPr>
      <w:numPr>
        <w:numId w:val="1"/>
      </w:num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B1CBA"/>
    <w:rPr>
      <w:rFonts w:asciiTheme="majorHAnsi" w:eastAsiaTheme="majorEastAsia" w:hAnsiTheme="majorHAnsi" w:cstheme="majorBidi"/>
      <w:b/>
      <w:caps/>
      <w:color w:val="auto"/>
      <w:spacing w:val="15"/>
      <w:sz w:val="32"/>
      <w:szCs w:val="58"/>
      <w:shd w:val="clear" w:color="auto" w:fill="FF0000" w:themeFill="accent1"/>
    </w:rPr>
  </w:style>
  <w:style w:type="character" w:customStyle="1" w:styleId="Heading4Char">
    <w:name w:val="Heading 4 Char"/>
    <w:basedOn w:val="DefaultParagraphFont"/>
    <w:link w:val="Heading4"/>
    <w:uiPriority w:val="9"/>
    <w:rsid w:val="00163634"/>
    <w:rPr>
      <w:rFonts w:asciiTheme="majorHAnsi" w:eastAsiaTheme="majorEastAsia" w:hAnsiTheme="majorHAnsi" w:cstheme="majorBidi"/>
      <w:b/>
      <w:bCs/>
      <w:color w:val="FF0000" w:themeColor="accent1"/>
    </w:rPr>
  </w:style>
  <w:style w:type="paragraph" w:customStyle="1" w:styleId="ContactInfo">
    <w:name w:val="Contact Info"/>
    <w:basedOn w:val="Normal"/>
    <w:uiPriority w:val="4"/>
    <w:qFormat/>
    <w:rsid w:val="005D6E77"/>
    <w:pPr>
      <w:spacing w:after="0" w:line="240" w:lineRule="auto"/>
      <w:jc w:val="center"/>
    </w:pPr>
    <w:rPr>
      <w:color w:val="E2DFCC" w:themeColor="background2"/>
    </w:rPr>
  </w:style>
  <w:style w:type="paragraph" w:styleId="TOCHeading">
    <w:name w:val="TOC Heading"/>
    <w:basedOn w:val="Heading1"/>
    <w:next w:val="Normal"/>
    <w:uiPriority w:val="9"/>
    <w:qFormat/>
    <w:rsid w:val="00E62918"/>
    <w:pPr>
      <w:outlineLvl w:val="9"/>
    </w:pPr>
  </w:style>
  <w:style w:type="paragraph" w:styleId="TOC2">
    <w:name w:val="toc 2"/>
    <w:basedOn w:val="TOC1"/>
    <w:next w:val="Normal"/>
    <w:autoRedefine/>
    <w:uiPriority w:val="10"/>
    <w:qFormat/>
    <w:pPr>
      <w:ind w:left="200"/>
    </w:pPr>
  </w:style>
  <w:style w:type="paragraph" w:styleId="TOC1">
    <w:name w:val="toc 1"/>
    <w:basedOn w:val="Normal"/>
    <w:next w:val="Normal"/>
    <w:autoRedefine/>
    <w:uiPriority w:val="10"/>
    <w:qFormat/>
    <w:rsid w:val="00E62918"/>
    <w:pPr>
      <w:tabs>
        <w:tab w:val="right" w:leader="dot" w:pos="6120"/>
      </w:tabs>
      <w:spacing w:after="240"/>
    </w:pPr>
  </w:style>
  <w:style w:type="character" w:customStyle="1" w:styleId="Heading5Char">
    <w:name w:val="Heading 5 Char"/>
    <w:basedOn w:val="DefaultParagraphFont"/>
    <w:link w:val="Heading5"/>
    <w:uiPriority w:val="99"/>
    <w:semiHidden/>
    <w:rsid w:val="001636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TOCNumbers">
    <w:name w:val="TOC Numbers"/>
    <w:basedOn w:val="DefaultParagraphFont"/>
    <w:uiPriority w:val="11"/>
    <w:qFormat/>
    <w:rsid w:val="00E62918"/>
    <w:rPr>
      <w:b/>
      <w:bCs/>
      <w:color w:val="455F51" w:themeColor="text2"/>
      <w:sz w:val="20"/>
      <w:szCs w:val="28"/>
    </w:rPr>
  </w:style>
  <w:style w:type="character" w:styleId="PageNumber">
    <w:name w:val="page number"/>
    <w:basedOn w:val="DefaultParagraphFont"/>
    <w:uiPriority w:val="12"/>
    <w:qFormat/>
    <w:rsid w:val="006775C7"/>
    <w:rPr>
      <w:b/>
      <w:bCs/>
      <w:color w:val="B15B06" w:themeColor="accent2" w:themeShade="BF"/>
    </w:rPr>
  </w:style>
  <w:style w:type="paragraph" w:styleId="Quote">
    <w:name w:val="Quote"/>
    <w:basedOn w:val="Normal"/>
    <w:next w:val="Normal"/>
    <w:link w:val="QuoteChar"/>
    <w:uiPriority w:val="2"/>
    <w:qFormat/>
    <w:rsid w:val="001C6F65"/>
    <w:pPr>
      <w:spacing w:before="280" w:after="280" w:line="264" w:lineRule="auto"/>
      <w:jc w:val="center"/>
    </w:pPr>
    <w:rPr>
      <w:iCs/>
      <w:caps/>
      <w:color w:val="800000" w:themeColor="accent1" w:themeShade="80"/>
      <w:sz w:val="28"/>
      <w:szCs w:val="34"/>
    </w:rPr>
  </w:style>
  <w:style w:type="character" w:customStyle="1" w:styleId="QuoteChar">
    <w:name w:val="Quote Char"/>
    <w:basedOn w:val="DefaultParagraphFont"/>
    <w:link w:val="Quote"/>
    <w:uiPriority w:val="2"/>
    <w:rsid w:val="001C6F65"/>
    <w:rPr>
      <w:iCs/>
      <w:caps/>
      <w:color w:val="800000" w:themeColor="accent1" w:themeShade="80"/>
      <w:sz w:val="28"/>
      <w:szCs w:val="34"/>
    </w:rPr>
  </w:style>
  <w:style w:type="paragraph" w:styleId="Caption">
    <w:name w:val="caption"/>
    <w:basedOn w:val="Normal"/>
    <w:next w:val="Normal"/>
    <w:uiPriority w:val="35"/>
    <w:qFormat/>
    <w:pPr>
      <w:spacing w:before="40" w:after="40" w:line="264" w:lineRule="auto"/>
      <w:contextualSpacing/>
    </w:pPr>
    <w:rPr>
      <w:i/>
      <w:iCs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996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3634"/>
    <w:rPr>
      <w:color w:val="000000" w:themeColor="text1"/>
    </w:rPr>
  </w:style>
  <w:style w:type="paragraph" w:styleId="Footer">
    <w:name w:val="footer"/>
    <w:basedOn w:val="Normal"/>
    <w:link w:val="FooterChar"/>
    <w:uiPriority w:val="99"/>
    <w:semiHidden/>
    <w:rsid w:val="00996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3634"/>
    <w:rPr>
      <w:color w:val="000000" w:themeColor="text1"/>
    </w:rPr>
  </w:style>
  <w:style w:type="paragraph" w:customStyle="1" w:styleId="NormalAlt">
    <w:name w:val="Normal Alt"/>
    <w:basedOn w:val="Normal"/>
    <w:qFormat/>
    <w:rsid w:val="00C82F46"/>
    <w:rPr>
      <w:color w:val="E2DFCC" w:themeColor="background2"/>
    </w:rPr>
  </w:style>
  <w:style w:type="paragraph" w:styleId="NormalWeb">
    <w:name w:val="Normal (Web)"/>
    <w:basedOn w:val="Normal"/>
    <w:uiPriority w:val="99"/>
    <w:unhideWhenUsed/>
    <w:rsid w:val="00547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47598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7F374C"/>
    <w:pPr>
      <w:spacing w:after="0" w:line="240" w:lineRule="auto"/>
    </w:pPr>
    <w:rPr>
      <w:rFonts w:eastAsiaTheme="minorHAns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374C"/>
    <w:pPr>
      <w:spacing w:line="259" w:lineRule="auto"/>
      <w:ind w:left="720"/>
      <w:contextualSpacing/>
    </w:pPr>
    <w:rPr>
      <w:rFonts w:eastAsiaTheme="minorHAnsi"/>
      <w:color w:val="auto"/>
      <w:sz w:val="22"/>
      <w:szCs w:val="22"/>
      <w:lang w:eastAsia="en-US"/>
    </w:rPr>
  </w:style>
  <w:style w:type="paragraph" w:customStyle="1" w:styleId="md-outputnormal">
    <w:name w:val="md-output__normal"/>
    <w:basedOn w:val="Normal"/>
    <w:rsid w:val="00FF4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md-outputbody">
    <w:name w:val="md-output__body"/>
    <w:basedOn w:val="Normal"/>
    <w:rsid w:val="00FF4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C15C42"/>
    <w:rPr>
      <w:color w:val="00000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C15C42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483C37"/>
    <w:rPr>
      <w:i/>
      <w:iCs/>
    </w:rPr>
  </w:style>
  <w:style w:type="paragraph" w:customStyle="1" w:styleId="h2">
    <w:name w:val="h2"/>
    <w:basedOn w:val="Normal"/>
    <w:rsid w:val="00D4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email-icon">
    <w:name w:val="email-icon"/>
    <w:basedOn w:val="Normal"/>
    <w:rsid w:val="001F0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customStyle="1" w:styleId="base">
    <w:name w:val="base"/>
    <w:basedOn w:val="DefaultParagraphFont"/>
    <w:rsid w:val="006D0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5" Type="http://schemas.openxmlformats.org/officeDocument/2006/relationships/image" Target="media/image14.png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image" Target="media/image21.jpeg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31" Type="http://schemas.openxmlformats.org/officeDocument/2006/relationships/image" Target="media/image20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500004\AppData\Roaming\Microsoft\Templates\Tech%20booklet.dotx" TargetMode="External"/></Relationships>
</file>

<file path=word/theme/theme1.xml><?xml version="1.0" encoding="utf-8"?>
<a:theme xmlns:a="http://schemas.openxmlformats.org/drawingml/2006/main" name="BKLT-0">
  <a:themeElements>
    <a:clrScheme name="Custom 1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FF0000"/>
      </a:accent1>
      <a:accent2>
        <a:srgbClr val="EE7B08"/>
      </a:accent2>
      <a:accent3>
        <a:srgbClr val="C00000"/>
      </a:accent3>
      <a:accent4>
        <a:srgbClr val="7030A0"/>
      </a:accent4>
      <a:accent5>
        <a:srgbClr val="056E9F"/>
      </a:accent5>
      <a:accent6>
        <a:srgbClr val="51C3F9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MLASeventhEditionOfficeOnline.xsl" StyleName="MLA" Version="7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7706F6-1762-480E-B1A4-91C6E2C060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5E539A-9752-473E-8E88-9072CD12A3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6FEE6-DE6B-45F1-BBCE-25E9648DCDF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5.xml><?xml version="1.0" encoding="utf-8"?>
<ds:datastoreItem xmlns:ds="http://schemas.openxmlformats.org/officeDocument/2006/customXml" ds:itemID="{303CAD00-CBC1-438A-BD72-1C058B525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Tech booklet</Template>
  <TotalTime>0</TotalTime>
  <Pages>10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2024-06-14T12:39:00Z</dcterms:created>
  <dcterms:modified xsi:type="dcterms:W3CDTF">2026-06-01T08:57:00Z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