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7E18" w14:textId="5F501B31" w:rsidR="00C42D69" w:rsidRPr="00D5763D" w:rsidRDefault="00D5763D" w:rsidP="009C68D1">
      <w:pPr>
        <w:jc w:val="center"/>
        <w:rPr>
          <w:b/>
          <w:bCs/>
          <w:color w:val="0D0D0D"/>
          <w:sz w:val="24"/>
        </w:rPr>
      </w:pPr>
      <w:r w:rsidRPr="00D5763D">
        <w:rPr>
          <w:b/>
          <w:bCs/>
          <w:color w:val="0D0D0D"/>
          <w:sz w:val="24"/>
        </w:rPr>
        <w:t>PODIATRY DEPARTMENT APPLICATION FORM</w:t>
      </w:r>
    </w:p>
    <w:p w14:paraId="743B7522" w14:textId="77065427" w:rsidR="00D5763D" w:rsidRDefault="00D5763D" w:rsidP="00937E2D">
      <w:pPr>
        <w:jc w:val="right"/>
        <w:rPr>
          <w:color w:val="0D0D0D"/>
        </w:rPr>
      </w:pPr>
      <w:r>
        <w:rPr>
          <w:noProof/>
          <w:color w:val="0D0D0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1C5942" wp14:editId="7F930303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629400" cy="406717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C4694" w14:textId="5EC55029" w:rsidR="00D5763D" w:rsidRDefault="003908A3" w:rsidP="009C68D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For</w:t>
                            </w:r>
                            <w:r w:rsidR="00D5763D">
                              <w:rPr>
                                <w:sz w:val="24"/>
                              </w:rPr>
                              <w:t xml:space="preserve"> us to prioritise your Foot health need please complete ALL questions in FULL.  </w:t>
                            </w:r>
                          </w:p>
                          <w:p w14:paraId="418661A9" w14:textId="5B4D4B4A" w:rsidR="009C68D1" w:rsidRDefault="009C68D1" w:rsidP="009C68D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To be eligible for assessment or treatment the patient should fall into the medical or podiatric needs listed below.</w:t>
                            </w:r>
                          </w:p>
                          <w:p w14:paraId="59B67835" w14:textId="77777777" w:rsidR="009C68D1" w:rsidRDefault="009C68D1" w:rsidP="009C68D1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446BFD9" w14:textId="77777777" w:rsidR="009C68D1" w:rsidRDefault="009C68D1" w:rsidP="009C68D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9C68D1">
                              <w:rPr>
                                <w:b/>
                                <w:bCs/>
                                <w:sz w:val="24"/>
                              </w:rPr>
                              <w:t>High Risk Medical Categories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:</w:t>
                            </w:r>
                          </w:p>
                          <w:p w14:paraId="4098F382" w14:textId="03C3DF99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Diabetes</w:t>
                            </w:r>
                            <w:r w:rsidR="00E66583">
                              <w:rPr>
                                <w:sz w:val="24"/>
                              </w:rPr>
                              <w:t xml:space="preserve"> (with neuropathy, ischaemia, previous foot ulceration &amp; amputation)</w:t>
                            </w:r>
                          </w:p>
                          <w:p w14:paraId="67C7C5E9" w14:textId="77777777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Rheumatoid Arthritis or other Connective Tissue Disorder affecting the feet</w:t>
                            </w:r>
                          </w:p>
                          <w:p w14:paraId="28A7C347" w14:textId="77777777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Peripheral Arterial Disease (Impaired Blood Supply to Feet)</w:t>
                            </w:r>
                          </w:p>
                          <w:p w14:paraId="4FAE47C6" w14:textId="75D5EB1C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Steroid Therapy</w:t>
                            </w:r>
                            <w:r w:rsidR="004E41F7">
                              <w:rPr>
                                <w:sz w:val="24"/>
                              </w:rPr>
                              <w:t xml:space="preserve"> (oral)</w:t>
                            </w:r>
                          </w:p>
                          <w:p w14:paraId="4A37D798" w14:textId="77777777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Immuno-suppressed</w:t>
                            </w:r>
                          </w:p>
                          <w:p w14:paraId="5BAC2458" w14:textId="3DBD4C50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 xml:space="preserve">Neurological Conditions (e.g., stroke, Neuropathy, Multiple </w:t>
                            </w:r>
                            <w:r w:rsidR="003908A3" w:rsidRPr="003908A3">
                              <w:rPr>
                                <w:sz w:val="24"/>
                              </w:rPr>
                              <w:t>Sclerosis</w:t>
                            </w:r>
                            <w:r w:rsidRPr="003908A3">
                              <w:rPr>
                                <w:sz w:val="24"/>
                              </w:rPr>
                              <w:t xml:space="preserve"> affecting the feet)</w:t>
                            </w:r>
                          </w:p>
                          <w:p w14:paraId="18EE6365" w14:textId="06A069D4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 xml:space="preserve">Renal Problems (chronic kidney disease stage 4 or 5) </w:t>
                            </w:r>
                            <w:r w:rsidRPr="003908A3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37D5CA4C" w14:textId="0D3587B4" w:rsidR="009C68D1" w:rsidRDefault="009C68D1" w:rsidP="009C68D1">
                            <w:pPr>
                              <w:rPr>
                                <w:sz w:val="24"/>
                              </w:rPr>
                            </w:pPr>
                            <w:r w:rsidRPr="009C68D1">
                              <w:rPr>
                                <w:sz w:val="24"/>
                              </w:rPr>
                              <w:t>(This list is not exhaustive)</w:t>
                            </w:r>
                          </w:p>
                          <w:p w14:paraId="59A3C2BB" w14:textId="7A725E91" w:rsidR="009C68D1" w:rsidRDefault="009C68D1" w:rsidP="009C68D1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0A2CA54" w14:textId="596B780D" w:rsidR="009C68D1" w:rsidRDefault="009C68D1" w:rsidP="009C68D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9C68D1">
                              <w:rPr>
                                <w:b/>
                                <w:bCs/>
                                <w:sz w:val="24"/>
                              </w:rPr>
                              <w:t>Podiatric Needs</w:t>
                            </w:r>
                          </w:p>
                          <w:p w14:paraId="0AE95D5F" w14:textId="5313B941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Infection</w:t>
                            </w:r>
                          </w:p>
                          <w:p w14:paraId="36B6D78B" w14:textId="0B5228F7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Ulceration</w:t>
                            </w:r>
                          </w:p>
                          <w:p w14:paraId="69FA505D" w14:textId="218F7EBA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In growing toenail – where nail surgery is appropriate this will be the only treatment option, where nail surgery is not appropriate alternative care will be advised.</w:t>
                            </w:r>
                          </w:p>
                          <w:p w14:paraId="0A220E6F" w14:textId="0EF963E0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 xml:space="preserve">Symptomatic skin condition </w:t>
                            </w:r>
                            <w:r w:rsidRPr="00762B3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in combination</w:t>
                            </w:r>
                            <w:r w:rsidRPr="003908A3">
                              <w:rPr>
                                <w:i/>
                                <w:iCs/>
                                <w:sz w:val="24"/>
                              </w:rPr>
                              <w:t xml:space="preserve"> </w:t>
                            </w:r>
                            <w:r w:rsidRPr="00C3414E">
                              <w:rPr>
                                <w:sz w:val="24"/>
                              </w:rPr>
                              <w:t xml:space="preserve">with any of the </w:t>
                            </w:r>
                            <w:proofErr w:type="gramStart"/>
                            <w:r w:rsidRPr="00C3414E">
                              <w:rPr>
                                <w:sz w:val="24"/>
                              </w:rPr>
                              <w:t>high risk</w:t>
                            </w:r>
                            <w:proofErr w:type="gramEnd"/>
                            <w:r w:rsidRPr="00C3414E">
                              <w:rPr>
                                <w:sz w:val="24"/>
                              </w:rPr>
                              <w:t xml:space="preserve"> medical categories</w:t>
                            </w:r>
                            <w:r w:rsidRPr="003908A3">
                              <w:rPr>
                                <w:i/>
                                <w:iCs/>
                                <w:sz w:val="24"/>
                              </w:rPr>
                              <w:t>.</w:t>
                            </w:r>
                          </w:p>
                          <w:p w14:paraId="10794A64" w14:textId="2CD3E6D8" w:rsidR="009C68D1" w:rsidRDefault="009C68D1" w:rsidP="003908A3">
                            <w:pPr>
                              <w:ind w:firstLine="720"/>
                              <w:rPr>
                                <w:sz w:val="24"/>
                              </w:rPr>
                            </w:pPr>
                            <w:r w:rsidRPr="009C68D1">
                              <w:rPr>
                                <w:sz w:val="24"/>
                              </w:rPr>
                              <w:t>(NB: Fungal nails/verrucae are not accepted by the Podiatry Service).</w:t>
                            </w:r>
                          </w:p>
                          <w:p w14:paraId="3F5E55BF" w14:textId="31CECBB5" w:rsidR="009C68D1" w:rsidRPr="003908A3" w:rsidRDefault="009C68D1" w:rsidP="003908A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</w:rPr>
                            </w:pPr>
                            <w:r w:rsidRPr="003908A3">
                              <w:rPr>
                                <w:sz w:val="24"/>
                              </w:rPr>
                              <w:t>Biomechanical needs – structural foot problems, associated knee/ankle pain.</w:t>
                            </w:r>
                          </w:p>
                          <w:p w14:paraId="7089C4C7" w14:textId="704EEBF8" w:rsidR="009C68D1" w:rsidRDefault="009C68D1" w:rsidP="00D5763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1EBF75AB" w14:textId="3211DC3E" w:rsidR="009C68D1" w:rsidRDefault="009C68D1" w:rsidP="00D5763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723AF60F" w14:textId="5AFE9ED9" w:rsidR="009C68D1" w:rsidRDefault="009C68D1" w:rsidP="00D5763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7520DF58" w14:textId="09251E1F" w:rsidR="009C68D1" w:rsidRDefault="009C68D1" w:rsidP="00D5763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70013525" w14:textId="77777777" w:rsidR="009C68D1" w:rsidRDefault="009C68D1" w:rsidP="00D5763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058C437B" w14:textId="77777777" w:rsidR="00D5763D" w:rsidRPr="005038D8" w:rsidRDefault="00D5763D" w:rsidP="00D5763D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C59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0.8pt;margin-top:.8pt;width:522pt;height:32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">
                <v:textbox>
                  <w:txbxContent>
                    <w:p w14:paraId="08DC4694" w14:textId="5EC55029" w:rsidR="00D5763D" w:rsidRDefault="003908A3" w:rsidP="009C68D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For</w:t>
                      </w:r>
                      <w:r w:rsidR="00D5763D">
                        <w:rPr>
                          <w:sz w:val="24"/>
                        </w:rPr>
                        <w:t xml:space="preserve"> us to prioritise your Foot health need please complete ALL questions in FULL.  </w:t>
                      </w:r>
                    </w:p>
                    <w:p w14:paraId="418661A9" w14:textId="5B4D4B4A" w:rsidR="009C68D1" w:rsidRDefault="009C68D1" w:rsidP="009C68D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To be eligible for assessment or treatment the patient should fall into the medical or podiatric needs listed below.</w:t>
                      </w:r>
                    </w:p>
                    <w:p w14:paraId="59B67835" w14:textId="77777777" w:rsidR="009C68D1" w:rsidRDefault="009C68D1" w:rsidP="009C68D1">
                      <w:pPr>
                        <w:rPr>
                          <w:sz w:val="24"/>
                        </w:rPr>
                      </w:pPr>
                    </w:p>
                    <w:p w14:paraId="1446BFD9" w14:textId="77777777" w:rsidR="009C68D1" w:rsidRDefault="009C68D1" w:rsidP="009C68D1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9C68D1">
                        <w:rPr>
                          <w:b/>
                          <w:bCs/>
                          <w:sz w:val="24"/>
                        </w:rPr>
                        <w:t>High Risk Medical Categories</w:t>
                      </w:r>
                      <w:r>
                        <w:rPr>
                          <w:b/>
                          <w:bCs/>
                          <w:sz w:val="24"/>
                        </w:rPr>
                        <w:t>:</w:t>
                      </w:r>
                    </w:p>
                    <w:p w14:paraId="4098F382" w14:textId="03C3DF99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Diabetes</w:t>
                      </w:r>
                      <w:r w:rsidR="00E66583">
                        <w:rPr>
                          <w:sz w:val="24"/>
                        </w:rPr>
                        <w:t xml:space="preserve"> (with neuropathy, ischaemia, previous foot ulceration &amp; amputation)</w:t>
                      </w:r>
                    </w:p>
                    <w:p w14:paraId="67C7C5E9" w14:textId="77777777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Rheumatoid Arthritis or other Connective Tissue Disorder affecting the feet</w:t>
                      </w:r>
                    </w:p>
                    <w:p w14:paraId="28A7C347" w14:textId="77777777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Peripheral Arterial Disease (Impaired Blood Supply to Feet)</w:t>
                      </w:r>
                    </w:p>
                    <w:p w14:paraId="4FAE47C6" w14:textId="75D5EB1C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Steroid Therapy</w:t>
                      </w:r>
                      <w:r w:rsidR="004E41F7">
                        <w:rPr>
                          <w:sz w:val="24"/>
                        </w:rPr>
                        <w:t xml:space="preserve"> (oral)</w:t>
                      </w:r>
                    </w:p>
                    <w:p w14:paraId="4A37D798" w14:textId="77777777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Immuno-suppressed</w:t>
                      </w:r>
                    </w:p>
                    <w:p w14:paraId="5BAC2458" w14:textId="3DBD4C50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 xml:space="preserve">Neurological Conditions (e.g., stroke, Neuropathy, Multiple </w:t>
                      </w:r>
                      <w:r w:rsidR="003908A3" w:rsidRPr="003908A3">
                        <w:rPr>
                          <w:sz w:val="24"/>
                        </w:rPr>
                        <w:t>Sclerosis</w:t>
                      </w:r>
                      <w:r w:rsidRPr="003908A3">
                        <w:rPr>
                          <w:sz w:val="24"/>
                        </w:rPr>
                        <w:t xml:space="preserve"> affecting the feet)</w:t>
                      </w:r>
                    </w:p>
                    <w:p w14:paraId="18EE6365" w14:textId="06A069D4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 xml:space="preserve">Renal Problems (chronic kidney disease stage 4 or 5) </w:t>
                      </w:r>
                      <w:r w:rsidRPr="003908A3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37D5CA4C" w14:textId="0D3587B4" w:rsidR="009C68D1" w:rsidRDefault="009C68D1" w:rsidP="009C68D1">
                      <w:pPr>
                        <w:rPr>
                          <w:sz w:val="24"/>
                        </w:rPr>
                      </w:pPr>
                      <w:r w:rsidRPr="009C68D1">
                        <w:rPr>
                          <w:sz w:val="24"/>
                        </w:rPr>
                        <w:t>(This list is not exhaustive)</w:t>
                      </w:r>
                    </w:p>
                    <w:p w14:paraId="59A3C2BB" w14:textId="7A725E91" w:rsidR="009C68D1" w:rsidRDefault="009C68D1" w:rsidP="009C68D1">
                      <w:pPr>
                        <w:rPr>
                          <w:sz w:val="24"/>
                        </w:rPr>
                      </w:pPr>
                    </w:p>
                    <w:p w14:paraId="10A2CA54" w14:textId="596B780D" w:rsidR="009C68D1" w:rsidRDefault="009C68D1" w:rsidP="009C68D1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9C68D1">
                        <w:rPr>
                          <w:b/>
                          <w:bCs/>
                          <w:sz w:val="24"/>
                        </w:rPr>
                        <w:t>Podiatric Needs</w:t>
                      </w:r>
                    </w:p>
                    <w:p w14:paraId="0AE95D5F" w14:textId="5313B941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Infection</w:t>
                      </w:r>
                    </w:p>
                    <w:p w14:paraId="36B6D78B" w14:textId="0B5228F7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Ulceration</w:t>
                      </w:r>
                    </w:p>
                    <w:p w14:paraId="69FA505D" w14:textId="218F7EBA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In growing toenail – where nail surgery is appropriate this will be the only treatment option, where nail surgery is not appropriate alternative care will be advised.</w:t>
                      </w:r>
                    </w:p>
                    <w:p w14:paraId="0A220E6F" w14:textId="0EF963E0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 xml:space="preserve">Symptomatic skin condition </w:t>
                      </w:r>
                      <w:r w:rsidRPr="00762B3B">
                        <w:rPr>
                          <w:b/>
                          <w:bCs/>
                          <w:i/>
                          <w:iCs/>
                          <w:sz w:val="24"/>
                        </w:rPr>
                        <w:t>in combination</w:t>
                      </w:r>
                      <w:r w:rsidRPr="003908A3">
                        <w:rPr>
                          <w:i/>
                          <w:iCs/>
                          <w:sz w:val="24"/>
                        </w:rPr>
                        <w:t xml:space="preserve"> </w:t>
                      </w:r>
                      <w:r w:rsidRPr="00C3414E">
                        <w:rPr>
                          <w:sz w:val="24"/>
                        </w:rPr>
                        <w:t xml:space="preserve">with any of the </w:t>
                      </w:r>
                      <w:proofErr w:type="gramStart"/>
                      <w:r w:rsidRPr="00C3414E">
                        <w:rPr>
                          <w:sz w:val="24"/>
                        </w:rPr>
                        <w:t>high risk</w:t>
                      </w:r>
                      <w:proofErr w:type="gramEnd"/>
                      <w:r w:rsidRPr="00C3414E">
                        <w:rPr>
                          <w:sz w:val="24"/>
                        </w:rPr>
                        <w:t xml:space="preserve"> medical categories</w:t>
                      </w:r>
                      <w:r w:rsidRPr="003908A3">
                        <w:rPr>
                          <w:i/>
                          <w:iCs/>
                          <w:sz w:val="24"/>
                        </w:rPr>
                        <w:t>.</w:t>
                      </w:r>
                    </w:p>
                    <w:p w14:paraId="10794A64" w14:textId="2CD3E6D8" w:rsidR="009C68D1" w:rsidRDefault="009C68D1" w:rsidP="003908A3">
                      <w:pPr>
                        <w:ind w:firstLine="720"/>
                        <w:rPr>
                          <w:sz w:val="24"/>
                        </w:rPr>
                      </w:pPr>
                      <w:r w:rsidRPr="009C68D1">
                        <w:rPr>
                          <w:sz w:val="24"/>
                        </w:rPr>
                        <w:t>(NB: Fungal nails/verrucae are not accepted by the Podiatry Service).</w:t>
                      </w:r>
                    </w:p>
                    <w:p w14:paraId="3F5E55BF" w14:textId="31CECBB5" w:rsidR="009C68D1" w:rsidRPr="003908A3" w:rsidRDefault="009C68D1" w:rsidP="003908A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24"/>
                        </w:rPr>
                      </w:pPr>
                      <w:r w:rsidRPr="003908A3">
                        <w:rPr>
                          <w:sz w:val="24"/>
                        </w:rPr>
                        <w:t>Biomechanical needs – structural foot problems, associated knee/ankle pain.</w:t>
                      </w:r>
                    </w:p>
                    <w:p w14:paraId="7089C4C7" w14:textId="704EEBF8" w:rsidR="009C68D1" w:rsidRDefault="009C68D1" w:rsidP="00D5763D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1EBF75AB" w14:textId="3211DC3E" w:rsidR="009C68D1" w:rsidRDefault="009C68D1" w:rsidP="00D5763D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723AF60F" w14:textId="5AFE9ED9" w:rsidR="009C68D1" w:rsidRDefault="009C68D1" w:rsidP="00D5763D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7520DF58" w14:textId="09251E1F" w:rsidR="009C68D1" w:rsidRDefault="009C68D1" w:rsidP="00D5763D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70013525" w14:textId="77777777" w:rsidR="009C68D1" w:rsidRDefault="009C68D1" w:rsidP="00D5763D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058C437B" w14:textId="77777777" w:rsidR="00D5763D" w:rsidRPr="005038D8" w:rsidRDefault="00D5763D" w:rsidP="00D5763D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389DAB" w14:textId="478C9393" w:rsidR="00D5763D" w:rsidRDefault="00D5763D" w:rsidP="00937E2D">
      <w:pPr>
        <w:jc w:val="right"/>
        <w:rPr>
          <w:color w:val="0D0D0D"/>
        </w:rPr>
      </w:pPr>
    </w:p>
    <w:p w14:paraId="0D89EB0E" w14:textId="1B152E29" w:rsidR="00D5763D" w:rsidRDefault="00D5763D" w:rsidP="00937E2D">
      <w:pPr>
        <w:jc w:val="right"/>
        <w:rPr>
          <w:color w:val="0D0D0D"/>
        </w:rPr>
      </w:pPr>
    </w:p>
    <w:p w14:paraId="6BF49513" w14:textId="659BC2D9" w:rsidR="00D5763D" w:rsidRDefault="00D5763D" w:rsidP="00937E2D">
      <w:pPr>
        <w:jc w:val="right"/>
        <w:rPr>
          <w:color w:val="0D0D0D"/>
        </w:rPr>
      </w:pPr>
    </w:p>
    <w:p w14:paraId="48CAFE4C" w14:textId="2E8A9369" w:rsidR="00D5763D" w:rsidRDefault="00D5763D" w:rsidP="00937E2D">
      <w:pPr>
        <w:jc w:val="right"/>
        <w:rPr>
          <w:color w:val="0D0D0D"/>
        </w:rPr>
      </w:pPr>
    </w:p>
    <w:p w14:paraId="1545E8E8" w14:textId="189FA1AE" w:rsidR="00D5763D" w:rsidRDefault="00D5763D" w:rsidP="00937E2D">
      <w:pPr>
        <w:jc w:val="right"/>
        <w:rPr>
          <w:color w:val="0D0D0D"/>
        </w:rPr>
      </w:pPr>
    </w:p>
    <w:p w14:paraId="6FDB6008" w14:textId="7960BAE2" w:rsidR="00D5763D" w:rsidRDefault="00D5763D" w:rsidP="00937E2D">
      <w:pPr>
        <w:jc w:val="right"/>
        <w:rPr>
          <w:color w:val="0D0D0D"/>
        </w:rPr>
      </w:pPr>
    </w:p>
    <w:p w14:paraId="0EEE666B" w14:textId="6ADBC327" w:rsidR="009C68D1" w:rsidRDefault="009C68D1" w:rsidP="00937E2D">
      <w:pPr>
        <w:jc w:val="right"/>
        <w:rPr>
          <w:color w:val="0D0D0D"/>
        </w:rPr>
      </w:pPr>
    </w:p>
    <w:p w14:paraId="0BDA966C" w14:textId="5BC96C66" w:rsidR="009C68D1" w:rsidRDefault="009C68D1" w:rsidP="00937E2D">
      <w:pPr>
        <w:jc w:val="right"/>
        <w:rPr>
          <w:color w:val="0D0D0D"/>
        </w:rPr>
      </w:pPr>
    </w:p>
    <w:p w14:paraId="5950639D" w14:textId="7C0A60B6" w:rsidR="009C68D1" w:rsidRDefault="009C68D1" w:rsidP="00937E2D">
      <w:pPr>
        <w:jc w:val="right"/>
        <w:rPr>
          <w:color w:val="0D0D0D"/>
        </w:rPr>
      </w:pPr>
    </w:p>
    <w:p w14:paraId="352D2ECA" w14:textId="2168BAD9" w:rsidR="009C68D1" w:rsidRDefault="009C68D1" w:rsidP="00937E2D">
      <w:pPr>
        <w:jc w:val="right"/>
        <w:rPr>
          <w:color w:val="0D0D0D"/>
        </w:rPr>
      </w:pPr>
    </w:p>
    <w:p w14:paraId="49D4EAE7" w14:textId="0844721E" w:rsidR="009C68D1" w:rsidRDefault="009C68D1" w:rsidP="00937E2D">
      <w:pPr>
        <w:jc w:val="right"/>
        <w:rPr>
          <w:color w:val="0D0D0D"/>
        </w:rPr>
      </w:pPr>
    </w:p>
    <w:p w14:paraId="44DAA657" w14:textId="132C2F59" w:rsidR="009C68D1" w:rsidRDefault="009C68D1" w:rsidP="00937E2D">
      <w:pPr>
        <w:jc w:val="right"/>
        <w:rPr>
          <w:color w:val="0D0D0D"/>
        </w:rPr>
      </w:pPr>
    </w:p>
    <w:p w14:paraId="212137B6" w14:textId="1262F472" w:rsidR="009C68D1" w:rsidRDefault="009C68D1" w:rsidP="00937E2D">
      <w:pPr>
        <w:jc w:val="right"/>
        <w:rPr>
          <w:color w:val="0D0D0D"/>
        </w:rPr>
      </w:pPr>
    </w:p>
    <w:p w14:paraId="79487D25" w14:textId="6CF5FC6F" w:rsidR="009C68D1" w:rsidRDefault="009C68D1" w:rsidP="00937E2D">
      <w:pPr>
        <w:jc w:val="right"/>
        <w:rPr>
          <w:color w:val="0D0D0D"/>
        </w:rPr>
      </w:pPr>
    </w:p>
    <w:p w14:paraId="33E2223D" w14:textId="05485801" w:rsidR="009C68D1" w:rsidRDefault="009C68D1" w:rsidP="00937E2D">
      <w:pPr>
        <w:jc w:val="right"/>
        <w:rPr>
          <w:color w:val="0D0D0D"/>
        </w:rPr>
      </w:pPr>
    </w:p>
    <w:p w14:paraId="4364C9AC" w14:textId="0C99A4E1" w:rsidR="009C68D1" w:rsidRDefault="009C68D1" w:rsidP="00937E2D">
      <w:pPr>
        <w:jc w:val="right"/>
        <w:rPr>
          <w:color w:val="0D0D0D"/>
        </w:rPr>
      </w:pPr>
    </w:p>
    <w:p w14:paraId="7D56F399" w14:textId="0BCC26B4" w:rsidR="009C68D1" w:rsidRDefault="009C68D1" w:rsidP="00937E2D">
      <w:pPr>
        <w:jc w:val="right"/>
        <w:rPr>
          <w:color w:val="0D0D0D"/>
        </w:rPr>
      </w:pPr>
    </w:p>
    <w:p w14:paraId="31F56D15" w14:textId="2F66801E" w:rsidR="009C68D1" w:rsidRDefault="009C68D1" w:rsidP="00937E2D">
      <w:pPr>
        <w:jc w:val="right"/>
        <w:rPr>
          <w:color w:val="0D0D0D"/>
        </w:rPr>
      </w:pPr>
    </w:p>
    <w:p w14:paraId="0A4DCF4D" w14:textId="66166CA0" w:rsidR="009C68D1" w:rsidRDefault="009C68D1" w:rsidP="00937E2D">
      <w:pPr>
        <w:jc w:val="right"/>
        <w:rPr>
          <w:color w:val="0D0D0D"/>
        </w:rPr>
      </w:pPr>
    </w:p>
    <w:p w14:paraId="0552240C" w14:textId="3B3DA5BE" w:rsidR="009C68D1" w:rsidRDefault="009C68D1" w:rsidP="00937E2D">
      <w:pPr>
        <w:jc w:val="right"/>
        <w:rPr>
          <w:color w:val="0D0D0D"/>
        </w:rPr>
      </w:pPr>
    </w:p>
    <w:p w14:paraId="470C4B81" w14:textId="3DB979C4" w:rsidR="009C68D1" w:rsidRDefault="009C68D1" w:rsidP="00937E2D">
      <w:pPr>
        <w:jc w:val="right"/>
        <w:rPr>
          <w:color w:val="0D0D0D"/>
        </w:rPr>
      </w:pPr>
    </w:p>
    <w:p w14:paraId="0F812F3F" w14:textId="69FE2B99" w:rsidR="009C68D1" w:rsidRDefault="009C68D1" w:rsidP="00937E2D">
      <w:pPr>
        <w:jc w:val="right"/>
        <w:rPr>
          <w:color w:val="0D0D0D"/>
        </w:rPr>
      </w:pPr>
    </w:p>
    <w:p w14:paraId="56DB70C3" w14:textId="3B81BD0F" w:rsidR="009C68D1" w:rsidRDefault="009C68D1" w:rsidP="00937E2D">
      <w:pPr>
        <w:jc w:val="right"/>
        <w:rPr>
          <w:color w:val="0D0D0D"/>
        </w:rPr>
      </w:pPr>
    </w:p>
    <w:p w14:paraId="7B3EC894" w14:textId="32A1D7B1" w:rsidR="009C68D1" w:rsidRDefault="009C68D1" w:rsidP="00937E2D">
      <w:pPr>
        <w:jc w:val="right"/>
        <w:rPr>
          <w:color w:val="0D0D0D"/>
        </w:rPr>
      </w:pPr>
    </w:p>
    <w:p w14:paraId="05DC79F2" w14:textId="763EE7D1" w:rsidR="009C68D1" w:rsidRDefault="009C68D1" w:rsidP="00937E2D">
      <w:pPr>
        <w:jc w:val="right"/>
        <w:rPr>
          <w:color w:val="0D0D0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775"/>
        <w:gridCol w:w="2102"/>
        <w:gridCol w:w="2890"/>
      </w:tblGrid>
      <w:tr w:rsidR="00D5763D" w14:paraId="132D049F" w14:textId="77777777" w:rsidTr="009C68D1">
        <w:tc>
          <w:tcPr>
            <w:tcW w:w="1286" w:type="pct"/>
            <w:shd w:val="clear" w:color="auto" w:fill="E6E6E6"/>
          </w:tcPr>
          <w:p w14:paraId="04376440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>SURNAME</w:t>
            </w:r>
          </w:p>
        </w:tc>
        <w:tc>
          <w:tcPr>
            <w:tcW w:w="3714" w:type="pct"/>
            <w:gridSpan w:val="3"/>
            <w:shd w:val="clear" w:color="auto" w:fill="auto"/>
          </w:tcPr>
          <w:p w14:paraId="5C0DA984" w14:textId="77777777" w:rsidR="00D5763D" w:rsidRDefault="00D5763D" w:rsidP="005510C6">
            <w:pPr>
              <w:spacing w:line="360" w:lineRule="auto"/>
            </w:pPr>
          </w:p>
        </w:tc>
      </w:tr>
      <w:tr w:rsidR="00D5763D" w14:paraId="6C7A21BA" w14:textId="77777777" w:rsidTr="009C68D1">
        <w:tc>
          <w:tcPr>
            <w:tcW w:w="1286" w:type="pct"/>
            <w:shd w:val="clear" w:color="auto" w:fill="E6E6E6"/>
          </w:tcPr>
          <w:p w14:paraId="41170F2B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>FIRST NAME</w:t>
            </w:r>
          </w:p>
        </w:tc>
        <w:tc>
          <w:tcPr>
            <w:tcW w:w="1327" w:type="pct"/>
            <w:shd w:val="clear" w:color="auto" w:fill="auto"/>
          </w:tcPr>
          <w:p w14:paraId="2CADC26F" w14:textId="77777777" w:rsidR="00D5763D" w:rsidRDefault="00D5763D" w:rsidP="005510C6">
            <w:pPr>
              <w:spacing w:line="360" w:lineRule="auto"/>
            </w:pPr>
          </w:p>
        </w:tc>
        <w:tc>
          <w:tcPr>
            <w:tcW w:w="2387" w:type="pct"/>
            <w:gridSpan w:val="2"/>
            <w:shd w:val="clear" w:color="auto" w:fill="E6E6E6"/>
          </w:tcPr>
          <w:p w14:paraId="2108DFB0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>MR/MRS/MISS/MS/OTHER</w:t>
            </w:r>
          </w:p>
        </w:tc>
      </w:tr>
      <w:tr w:rsidR="00D5763D" w14:paraId="50825436" w14:textId="77777777" w:rsidTr="009C68D1">
        <w:tc>
          <w:tcPr>
            <w:tcW w:w="1286" w:type="pct"/>
            <w:shd w:val="clear" w:color="auto" w:fill="E6E6E6"/>
          </w:tcPr>
          <w:p w14:paraId="246CBEA7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>DATE OF BIRTH</w:t>
            </w:r>
          </w:p>
        </w:tc>
        <w:tc>
          <w:tcPr>
            <w:tcW w:w="1327" w:type="pct"/>
            <w:shd w:val="clear" w:color="auto" w:fill="auto"/>
          </w:tcPr>
          <w:p w14:paraId="7ADADDAA" w14:textId="77777777" w:rsidR="00D5763D" w:rsidRDefault="00D5763D" w:rsidP="005510C6">
            <w:pPr>
              <w:spacing w:line="360" w:lineRule="auto"/>
            </w:pPr>
          </w:p>
        </w:tc>
        <w:tc>
          <w:tcPr>
            <w:tcW w:w="1005" w:type="pct"/>
            <w:shd w:val="clear" w:color="auto" w:fill="E6E6E6"/>
          </w:tcPr>
          <w:p w14:paraId="3976AA29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 xml:space="preserve">NHS No. </w:t>
            </w:r>
            <w:r w:rsidRPr="00E77054">
              <w:rPr>
                <w:b/>
                <w:sz w:val="16"/>
                <w:szCs w:val="16"/>
              </w:rPr>
              <w:t>(if known)</w:t>
            </w:r>
          </w:p>
        </w:tc>
        <w:tc>
          <w:tcPr>
            <w:tcW w:w="1382" w:type="pct"/>
            <w:shd w:val="clear" w:color="auto" w:fill="auto"/>
          </w:tcPr>
          <w:p w14:paraId="186AB3D9" w14:textId="77777777" w:rsidR="00D5763D" w:rsidRDefault="00D5763D" w:rsidP="005510C6"/>
        </w:tc>
      </w:tr>
      <w:tr w:rsidR="00D5763D" w14:paraId="247698B8" w14:textId="77777777" w:rsidTr="009C68D1">
        <w:tc>
          <w:tcPr>
            <w:tcW w:w="1286" w:type="pct"/>
            <w:shd w:val="clear" w:color="auto" w:fill="E6E6E6"/>
          </w:tcPr>
          <w:p w14:paraId="32E5874A" w14:textId="41695A9C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>ADDRESS</w:t>
            </w:r>
            <w:r w:rsidR="009C68D1">
              <w:rPr>
                <w:b/>
              </w:rPr>
              <w:t xml:space="preserve"> (incl. postcode)</w:t>
            </w:r>
          </w:p>
        </w:tc>
        <w:tc>
          <w:tcPr>
            <w:tcW w:w="3714" w:type="pct"/>
            <w:gridSpan w:val="3"/>
            <w:shd w:val="clear" w:color="auto" w:fill="auto"/>
          </w:tcPr>
          <w:p w14:paraId="2A83FC66" w14:textId="77777777" w:rsidR="00D5763D" w:rsidRDefault="00D5763D" w:rsidP="005510C6">
            <w:pPr>
              <w:spacing w:line="360" w:lineRule="auto"/>
            </w:pPr>
          </w:p>
        </w:tc>
      </w:tr>
      <w:tr w:rsidR="00D5763D" w14:paraId="3A15A956" w14:textId="77777777" w:rsidTr="009C68D1">
        <w:tc>
          <w:tcPr>
            <w:tcW w:w="1286" w:type="pct"/>
            <w:shd w:val="clear" w:color="auto" w:fill="E6E6E6"/>
          </w:tcPr>
          <w:p w14:paraId="35CB4F18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>HOME TELEPHONE</w:t>
            </w:r>
          </w:p>
        </w:tc>
        <w:tc>
          <w:tcPr>
            <w:tcW w:w="1327" w:type="pct"/>
            <w:shd w:val="clear" w:color="auto" w:fill="auto"/>
          </w:tcPr>
          <w:p w14:paraId="53A61752" w14:textId="77777777" w:rsidR="00D5763D" w:rsidRDefault="00D5763D" w:rsidP="005510C6">
            <w:pPr>
              <w:spacing w:line="360" w:lineRule="auto"/>
            </w:pPr>
          </w:p>
        </w:tc>
        <w:tc>
          <w:tcPr>
            <w:tcW w:w="1005" w:type="pct"/>
            <w:shd w:val="clear" w:color="auto" w:fill="E6E6E6"/>
          </w:tcPr>
          <w:p w14:paraId="25D98932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smartTag w:uri="urn:schemas-microsoft-com:office:smarttags" w:element="place">
              <w:smartTag w:uri="urn:schemas-microsoft-com:office:smarttags" w:element="City">
                <w:r w:rsidRPr="00E77054">
                  <w:rPr>
                    <w:b/>
                  </w:rPr>
                  <w:t>MOBILE</w:t>
                </w:r>
              </w:smartTag>
            </w:smartTag>
          </w:p>
          <w:p w14:paraId="257105ED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>WORK NO</w:t>
            </w:r>
          </w:p>
        </w:tc>
        <w:tc>
          <w:tcPr>
            <w:tcW w:w="1382" w:type="pct"/>
            <w:shd w:val="clear" w:color="auto" w:fill="auto"/>
          </w:tcPr>
          <w:p w14:paraId="7BFD28DD" w14:textId="77777777" w:rsidR="00D5763D" w:rsidRDefault="00D5763D" w:rsidP="005510C6"/>
        </w:tc>
      </w:tr>
      <w:tr w:rsidR="00D5763D" w14:paraId="634C75A3" w14:textId="77777777" w:rsidTr="009C68D1">
        <w:tc>
          <w:tcPr>
            <w:tcW w:w="1286" w:type="pct"/>
            <w:shd w:val="clear" w:color="auto" w:fill="E6E6E6"/>
          </w:tcPr>
          <w:p w14:paraId="6C0E163D" w14:textId="77777777" w:rsidR="00D5763D" w:rsidRPr="00E77054" w:rsidRDefault="00D5763D" w:rsidP="005510C6">
            <w:pPr>
              <w:spacing w:line="360" w:lineRule="auto"/>
              <w:rPr>
                <w:b/>
              </w:rPr>
            </w:pPr>
            <w:r w:rsidRPr="00E77054">
              <w:rPr>
                <w:b/>
              </w:rPr>
              <w:t>GP NAME &amp; ADDRESS</w:t>
            </w:r>
          </w:p>
        </w:tc>
        <w:tc>
          <w:tcPr>
            <w:tcW w:w="3714" w:type="pct"/>
            <w:gridSpan w:val="3"/>
            <w:shd w:val="clear" w:color="auto" w:fill="auto"/>
          </w:tcPr>
          <w:p w14:paraId="737825BB" w14:textId="77777777" w:rsidR="00D5763D" w:rsidRDefault="00D5763D" w:rsidP="005510C6">
            <w:pPr>
              <w:spacing w:line="360" w:lineRule="auto"/>
            </w:pPr>
          </w:p>
        </w:tc>
      </w:tr>
      <w:tr w:rsidR="009C68D1" w14:paraId="534A659E" w14:textId="77777777" w:rsidTr="005510C6">
        <w:tc>
          <w:tcPr>
            <w:tcW w:w="2613" w:type="pct"/>
            <w:gridSpan w:val="2"/>
            <w:shd w:val="clear" w:color="auto" w:fill="F2F2F2"/>
          </w:tcPr>
          <w:p w14:paraId="734E38AE" w14:textId="0BCC220E" w:rsidR="009C68D1" w:rsidRPr="0007199F" w:rsidRDefault="009C68D1" w:rsidP="005510C6">
            <w:pPr>
              <w:spacing w:line="360" w:lineRule="auto"/>
              <w:rPr>
                <w:b/>
              </w:rPr>
            </w:pPr>
            <w:r>
              <w:rPr>
                <w:b/>
              </w:rPr>
              <w:t>Are you totally housebound i.e., bedbound or unable to travel in a car/taxi</w:t>
            </w:r>
            <w:r w:rsidR="00E66583">
              <w:rPr>
                <w:b/>
              </w:rPr>
              <w:t>/patient transport</w:t>
            </w:r>
            <w:r>
              <w:rPr>
                <w:b/>
              </w:rPr>
              <w:t>?</w:t>
            </w:r>
          </w:p>
        </w:tc>
        <w:tc>
          <w:tcPr>
            <w:tcW w:w="2387" w:type="pct"/>
            <w:gridSpan w:val="2"/>
            <w:shd w:val="clear" w:color="auto" w:fill="auto"/>
          </w:tcPr>
          <w:p w14:paraId="49F62D07" w14:textId="77777777" w:rsidR="009C68D1" w:rsidRPr="009C68D1" w:rsidRDefault="009C68D1" w:rsidP="005510C6">
            <w:pPr>
              <w:rPr>
                <w:b/>
                <w:bCs/>
              </w:rPr>
            </w:pPr>
          </w:p>
          <w:p w14:paraId="1AE160C7" w14:textId="16A5B76A" w:rsidR="009C68D1" w:rsidRDefault="009C68D1" w:rsidP="005510C6">
            <w:r w:rsidRPr="009C68D1">
              <w:rPr>
                <w:b/>
                <w:bCs/>
              </w:rPr>
              <w:t>YES                    NO</w:t>
            </w:r>
          </w:p>
        </w:tc>
      </w:tr>
      <w:tr w:rsidR="00D5763D" w14:paraId="05E80D1F" w14:textId="77777777" w:rsidTr="005510C6">
        <w:tc>
          <w:tcPr>
            <w:tcW w:w="2613" w:type="pct"/>
            <w:gridSpan w:val="2"/>
            <w:shd w:val="clear" w:color="auto" w:fill="F2F2F2"/>
          </w:tcPr>
          <w:p w14:paraId="0749CE0D" w14:textId="77777777" w:rsidR="00D5763D" w:rsidRPr="0007199F" w:rsidRDefault="00D5763D" w:rsidP="005510C6">
            <w:pPr>
              <w:spacing w:line="360" w:lineRule="auto"/>
              <w:rPr>
                <w:b/>
              </w:rPr>
            </w:pPr>
            <w:r w:rsidRPr="0007199F">
              <w:rPr>
                <w:b/>
              </w:rPr>
              <w:t>D</w:t>
            </w:r>
            <w:r>
              <w:rPr>
                <w:b/>
              </w:rPr>
              <w:t>o you have any particular communication needs? Please specify</w:t>
            </w:r>
          </w:p>
        </w:tc>
        <w:tc>
          <w:tcPr>
            <w:tcW w:w="2387" w:type="pct"/>
            <w:gridSpan w:val="2"/>
            <w:shd w:val="clear" w:color="auto" w:fill="auto"/>
          </w:tcPr>
          <w:p w14:paraId="3572886A" w14:textId="77777777" w:rsidR="00D5763D" w:rsidRDefault="00D5763D" w:rsidP="005510C6"/>
        </w:tc>
      </w:tr>
    </w:tbl>
    <w:p w14:paraId="3F07DAB7" w14:textId="77777777" w:rsidR="00D5763D" w:rsidRDefault="00D5763D" w:rsidP="00D5763D"/>
    <w:p w14:paraId="7EBA77EB" w14:textId="77777777" w:rsidR="009C68D1" w:rsidRDefault="009C68D1" w:rsidP="00D5763D">
      <w:pPr>
        <w:jc w:val="center"/>
        <w:rPr>
          <w:b/>
          <w:u w:val="single"/>
        </w:rPr>
      </w:pPr>
    </w:p>
    <w:p w14:paraId="14C03DD9" w14:textId="77777777" w:rsidR="009C68D1" w:rsidRDefault="009C68D1" w:rsidP="00D5763D">
      <w:pPr>
        <w:jc w:val="center"/>
        <w:rPr>
          <w:b/>
          <w:u w:val="single"/>
        </w:rPr>
      </w:pPr>
    </w:p>
    <w:p w14:paraId="6D19767F" w14:textId="77777777" w:rsidR="009C68D1" w:rsidRDefault="009C68D1" w:rsidP="00D5763D">
      <w:pPr>
        <w:jc w:val="center"/>
        <w:rPr>
          <w:b/>
          <w:u w:val="single"/>
        </w:rPr>
      </w:pPr>
    </w:p>
    <w:p w14:paraId="33EEE176" w14:textId="77777777" w:rsidR="009C68D1" w:rsidRDefault="009C68D1" w:rsidP="00D5763D">
      <w:pPr>
        <w:jc w:val="center"/>
        <w:rPr>
          <w:b/>
          <w:u w:val="single"/>
        </w:rPr>
      </w:pPr>
    </w:p>
    <w:p w14:paraId="7F8B1D61" w14:textId="77777777" w:rsidR="009C68D1" w:rsidRDefault="009C68D1" w:rsidP="00D5763D">
      <w:pPr>
        <w:jc w:val="center"/>
        <w:rPr>
          <w:b/>
          <w:u w:val="single"/>
        </w:rPr>
      </w:pPr>
    </w:p>
    <w:p w14:paraId="04F217FE" w14:textId="77777777" w:rsidR="009C68D1" w:rsidRDefault="009C68D1" w:rsidP="00D5763D">
      <w:pPr>
        <w:jc w:val="center"/>
        <w:rPr>
          <w:b/>
          <w:u w:val="single"/>
        </w:rPr>
      </w:pPr>
    </w:p>
    <w:p w14:paraId="4C565504" w14:textId="77777777" w:rsidR="009C68D1" w:rsidRDefault="009C68D1" w:rsidP="00D5763D">
      <w:pPr>
        <w:jc w:val="center"/>
        <w:rPr>
          <w:b/>
          <w:u w:val="single"/>
        </w:rPr>
      </w:pPr>
    </w:p>
    <w:p w14:paraId="2B5E65BD" w14:textId="568F239E" w:rsidR="00D5763D" w:rsidRDefault="00D5763D" w:rsidP="00D5763D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MEDICAL DETAILS</w:t>
      </w:r>
    </w:p>
    <w:p w14:paraId="2CCCFA60" w14:textId="085A6CA8" w:rsidR="00D5763D" w:rsidRDefault="00D5763D" w:rsidP="00D5763D">
      <w:pPr>
        <w:jc w:val="center"/>
        <w:rPr>
          <w:b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3577"/>
        <w:gridCol w:w="1475"/>
        <w:gridCol w:w="3041"/>
        <w:gridCol w:w="71"/>
      </w:tblGrid>
      <w:tr w:rsidR="00D5763D" w:rsidRPr="00E77054" w14:paraId="5AD8C01F" w14:textId="77777777" w:rsidTr="009C68D1">
        <w:trPr>
          <w:gridAfter w:val="1"/>
          <w:wAfter w:w="71" w:type="dxa"/>
        </w:trPr>
        <w:tc>
          <w:tcPr>
            <w:tcW w:w="6040" w:type="dxa"/>
            <w:gridSpan w:val="2"/>
            <w:shd w:val="clear" w:color="auto" w:fill="E6E6E6"/>
          </w:tcPr>
          <w:p w14:paraId="4EADF2EA" w14:textId="77777777" w:rsidR="00D5763D" w:rsidRPr="00E77054" w:rsidRDefault="00D5763D" w:rsidP="005510C6">
            <w:pPr>
              <w:rPr>
                <w:b/>
              </w:rPr>
            </w:pPr>
            <w:r w:rsidRPr="00E77054">
              <w:rPr>
                <w:b/>
              </w:rPr>
              <w:t>ILLNESSES/CONDITIONS/DISEASES</w:t>
            </w:r>
          </w:p>
        </w:tc>
        <w:tc>
          <w:tcPr>
            <w:tcW w:w="4516" w:type="dxa"/>
            <w:gridSpan w:val="2"/>
            <w:shd w:val="clear" w:color="auto" w:fill="E6E6E6"/>
          </w:tcPr>
          <w:p w14:paraId="024CE423" w14:textId="77777777" w:rsidR="00D5763D" w:rsidRPr="00E77054" w:rsidRDefault="00D5763D" w:rsidP="005510C6">
            <w:pPr>
              <w:rPr>
                <w:b/>
              </w:rPr>
            </w:pPr>
            <w:r w:rsidRPr="00E77054">
              <w:rPr>
                <w:b/>
              </w:rPr>
              <w:t>INJURIES/OPERATIONS</w:t>
            </w:r>
          </w:p>
        </w:tc>
      </w:tr>
      <w:tr w:rsidR="00D5763D" w:rsidRPr="00E77054" w14:paraId="67ED825E" w14:textId="77777777" w:rsidTr="009C68D1">
        <w:trPr>
          <w:gridAfter w:val="1"/>
          <w:wAfter w:w="71" w:type="dxa"/>
        </w:trPr>
        <w:tc>
          <w:tcPr>
            <w:tcW w:w="6040" w:type="dxa"/>
            <w:gridSpan w:val="2"/>
            <w:shd w:val="clear" w:color="auto" w:fill="auto"/>
          </w:tcPr>
          <w:p w14:paraId="484F41F3" w14:textId="77777777" w:rsidR="00D5763D" w:rsidRPr="00E77054" w:rsidRDefault="00D5763D" w:rsidP="005510C6">
            <w:pPr>
              <w:rPr>
                <w:b/>
              </w:rPr>
            </w:pPr>
          </w:p>
          <w:p w14:paraId="23A1EC35" w14:textId="77777777" w:rsidR="00D5763D" w:rsidRPr="00E77054" w:rsidRDefault="00D5763D" w:rsidP="005510C6">
            <w:pPr>
              <w:rPr>
                <w:b/>
              </w:rPr>
            </w:pPr>
          </w:p>
          <w:p w14:paraId="15EF7A6F" w14:textId="77777777" w:rsidR="00D5763D" w:rsidRPr="00E77054" w:rsidRDefault="00D5763D" w:rsidP="005510C6">
            <w:pPr>
              <w:rPr>
                <w:b/>
              </w:rPr>
            </w:pPr>
          </w:p>
          <w:p w14:paraId="1F38AB40" w14:textId="77777777" w:rsidR="00D5763D" w:rsidRPr="00E77054" w:rsidRDefault="00D5763D" w:rsidP="005510C6">
            <w:pPr>
              <w:rPr>
                <w:b/>
              </w:rPr>
            </w:pPr>
          </w:p>
          <w:p w14:paraId="30CCACCD" w14:textId="77777777" w:rsidR="00D5763D" w:rsidRPr="00E77054" w:rsidRDefault="00D5763D" w:rsidP="005510C6">
            <w:pPr>
              <w:rPr>
                <w:b/>
              </w:rPr>
            </w:pPr>
          </w:p>
          <w:p w14:paraId="370E13EF" w14:textId="77777777" w:rsidR="00D5763D" w:rsidRPr="00E77054" w:rsidRDefault="00D5763D" w:rsidP="005510C6">
            <w:pPr>
              <w:rPr>
                <w:b/>
              </w:rPr>
            </w:pPr>
          </w:p>
          <w:p w14:paraId="321F7B09" w14:textId="77777777" w:rsidR="00D5763D" w:rsidRPr="00E77054" w:rsidRDefault="00D5763D" w:rsidP="005510C6">
            <w:pPr>
              <w:rPr>
                <w:b/>
              </w:rPr>
            </w:pPr>
          </w:p>
        </w:tc>
        <w:tc>
          <w:tcPr>
            <w:tcW w:w="4516" w:type="dxa"/>
            <w:gridSpan w:val="2"/>
            <w:shd w:val="clear" w:color="auto" w:fill="auto"/>
          </w:tcPr>
          <w:p w14:paraId="7CBFDF7C" w14:textId="77777777" w:rsidR="00D5763D" w:rsidRPr="00E77054" w:rsidRDefault="00D5763D" w:rsidP="005510C6">
            <w:pPr>
              <w:rPr>
                <w:b/>
              </w:rPr>
            </w:pPr>
          </w:p>
        </w:tc>
      </w:tr>
      <w:tr w:rsidR="00D5763D" w:rsidRPr="00E77054" w14:paraId="3D9D6EF2" w14:textId="77777777" w:rsidTr="009C68D1">
        <w:tc>
          <w:tcPr>
            <w:tcW w:w="2463" w:type="dxa"/>
            <w:shd w:val="clear" w:color="auto" w:fill="E6E6E6"/>
          </w:tcPr>
          <w:p w14:paraId="1DAF46C3" w14:textId="77777777" w:rsidR="00D5763D" w:rsidRPr="00E77054" w:rsidRDefault="00D5763D" w:rsidP="005510C6">
            <w:pPr>
              <w:rPr>
                <w:b/>
              </w:rPr>
            </w:pPr>
            <w:r w:rsidRPr="00E77054">
              <w:rPr>
                <w:b/>
              </w:rPr>
              <w:t>DO YOU HAVE DIABETES?</w:t>
            </w:r>
          </w:p>
        </w:tc>
        <w:tc>
          <w:tcPr>
            <w:tcW w:w="3577" w:type="dxa"/>
            <w:shd w:val="clear" w:color="auto" w:fill="auto"/>
          </w:tcPr>
          <w:p w14:paraId="683A6EEB" w14:textId="77777777" w:rsidR="00D5763D" w:rsidRPr="00E77054" w:rsidRDefault="00D5763D" w:rsidP="005510C6">
            <w:pPr>
              <w:rPr>
                <w:b/>
              </w:rPr>
            </w:pPr>
          </w:p>
        </w:tc>
        <w:tc>
          <w:tcPr>
            <w:tcW w:w="1475" w:type="dxa"/>
            <w:shd w:val="clear" w:color="auto" w:fill="E6E6E6"/>
          </w:tcPr>
          <w:p w14:paraId="24BE2389" w14:textId="77777777" w:rsidR="00D5763D" w:rsidRPr="00E77054" w:rsidRDefault="00D5763D" w:rsidP="005510C6">
            <w:pPr>
              <w:rPr>
                <w:b/>
              </w:rPr>
            </w:pPr>
            <w:r w:rsidRPr="00E77054">
              <w:rPr>
                <w:b/>
              </w:rPr>
              <w:t>ALLERGIES</w:t>
            </w:r>
          </w:p>
        </w:tc>
        <w:tc>
          <w:tcPr>
            <w:tcW w:w="3112" w:type="dxa"/>
            <w:gridSpan w:val="2"/>
            <w:shd w:val="clear" w:color="auto" w:fill="auto"/>
          </w:tcPr>
          <w:p w14:paraId="2D660368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</w:tc>
      </w:tr>
    </w:tbl>
    <w:p w14:paraId="5BB5FC4D" w14:textId="310188EE" w:rsidR="00D5763D" w:rsidRDefault="00D5763D" w:rsidP="003908A3">
      <w:pPr>
        <w:jc w:val="right"/>
        <w:rPr>
          <w:b/>
        </w:rPr>
      </w:pPr>
    </w:p>
    <w:p w14:paraId="6F9CED43" w14:textId="51805390" w:rsidR="00D5763D" w:rsidRDefault="00D5763D" w:rsidP="003908A3">
      <w:pPr>
        <w:jc w:val="center"/>
        <w:rPr>
          <w:b/>
          <w:u w:val="single"/>
        </w:rPr>
      </w:pPr>
      <w:r w:rsidRPr="00E85886">
        <w:rPr>
          <w:b/>
          <w:u w:val="single"/>
        </w:rPr>
        <w:t>MEDICATION</w:t>
      </w:r>
    </w:p>
    <w:p w14:paraId="43129D18" w14:textId="77777777" w:rsidR="009C68D1" w:rsidRDefault="009C68D1" w:rsidP="003908A3">
      <w:pPr>
        <w:jc w:val="center"/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C68D1" w14:paraId="40557409" w14:textId="77777777" w:rsidTr="003908A3">
        <w:trPr>
          <w:trHeight w:val="1570"/>
        </w:trPr>
        <w:tc>
          <w:tcPr>
            <w:tcW w:w="10485" w:type="dxa"/>
          </w:tcPr>
          <w:p w14:paraId="6BCA4BE7" w14:textId="53472B96" w:rsidR="009C68D1" w:rsidRDefault="009C68D1" w:rsidP="00D5763D">
            <w:pPr>
              <w:jc w:val="center"/>
              <w:rPr>
                <w:b/>
                <w:u w:val="single"/>
              </w:rPr>
            </w:pPr>
          </w:p>
          <w:p w14:paraId="6C5FFA99" w14:textId="77777777" w:rsidR="00CD3A00" w:rsidRDefault="00CD3A00" w:rsidP="00D5763D">
            <w:pPr>
              <w:jc w:val="center"/>
              <w:rPr>
                <w:b/>
                <w:u w:val="single"/>
              </w:rPr>
            </w:pPr>
          </w:p>
          <w:p w14:paraId="7B7BF1CC" w14:textId="77777777" w:rsidR="009C68D1" w:rsidRDefault="009C68D1" w:rsidP="00D5763D">
            <w:pPr>
              <w:jc w:val="center"/>
              <w:rPr>
                <w:b/>
                <w:u w:val="single"/>
              </w:rPr>
            </w:pPr>
          </w:p>
          <w:p w14:paraId="363AAD5C" w14:textId="77777777" w:rsidR="009C68D1" w:rsidRDefault="009C68D1" w:rsidP="00D5763D">
            <w:pPr>
              <w:jc w:val="center"/>
              <w:rPr>
                <w:b/>
                <w:u w:val="single"/>
              </w:rPr>
            </w:pPr>
          </w:p>
          <w:p w14:paraId="5E68230A" w14:textId="77777777" w:rsidR="009C68D1" w:rsidRDefault="009C68D1" w:rsidP="00D5763D">
            <w:pPr>
              <w:jc w:val="center"/>
              <w:rPr>
                <w:b/>
                <w:u w:val="single"/>
              </w:rPr>
            </w:pPr>
          </w:p>
          <w:p w14:paraId="31AC8688" w14:textId="77777777" w:rsidR="009C68D1" w:rsidRDefault="009C68D1" w:rsidP="00D5763D">
            <w:pPr>
              <w:jc w:val="center"/>
              <w:rPr>
                <w:b/>
                <w:u w:val="single"/>
              </w:rPr>
            </w:pPr>
          </w:p>
          <w:p w14:paraId="4D25DB28" w14:textId="5C152154" w:rsidR="009C68D1" w:rsidRDefault="009C68D1" w:rsidP="00D5763D">
            <w:pPr>
              <w:jc w:val="center"/>
              <w:rPr>
                <w:b/>
                <w:u w:val="single"/>
              </w:rPr>
            </w:pPr>
          </w:p>
        </w:tc>
      </w:tr>
    </w:tbl>
    <w:p w14:paraId="724714A1" w14:textId="77777777" w:rsidR="00D5763D" w:rsidRDefault="00D5763D" w:rsidP="00D5763D">
      <w:pPr>
        <w:jc w:val="center"/>
        <w:rPr>
          <w:b/>
          <w:u w:val="single"/>
        </w:rPr>
      </w:pPr>
    </w:p>
    <w:p w14:paraId="5359E8AC" w14:textId="77777777" w:rsidR="00D5763D" w:rsidRDefault="00D5763D" w:rsidP="00D5763D">
      <w:pPr>
        <w:jc w:val="center"/>
        <w:rPr>
          <w:b/>
          <w:u w:val="single"/>
        </w:rPr>
      </w:pPr>
      <w:r>
        <w:rPr>
          <w:b/>
          <w:u w:val="single"/>
        </w:rPr>
        <w:t>YOUR FOOT PROBLEM</w:t>
      </w:r>
    </w:p>
    <w:p w14:paraId="3B3FE75A" w14:textId="77777777" w:rsidR="00D5763D" w:rsidRDefault="00D5763D" w:rsidP="00D5763D">
      <w:pPr>
        <w:jc w:val="center"/>
        <w:rPr>
          <w:b/>
          <w:u w:val="single"/>
        </w:rPr>
      </w:pPr>
    </w:p>
    <w:p w14:paraId="1D9B2B82" w14:textId="77777777" w:rsidR="00D5763D" w:rsidRDefault="00D5763D" w:rsidP="00D5763D">
      <w:pPr>
        <w:jc w:val="center"/>
        <w:rPr>
          <w:b/>
        </w:rPr>
      </w:pPr>
      <w:r>
        <w:rPr>
          <w:b/>
        </w:rPr>
        <w:t>TO HELP US PRIORITISE YOUR FOOT HEALTH NEED CORRECTLY, PLEASE DESCRIBE YOUR FOOT PROBLEM IN DETAIL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D5763D" w:rsidRPr="00E77054" w14:paraId="37324F80" w14:textId="77777777" w:rsidTr="00D5763D">
        <w:tc>
          <w:tcPr>
            <w:tcW w:w="10485" w:type="dxa"/>
            <w:shd w:val="clear" w:color="auto" w:fill="auto"/>
          </w:tcPr>
          <w:p w14:paraId="21768A96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  <w:p w14:paraId="5BAF6FA9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  <w:p w14:paraId="745B980F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  <w:p w14:paraId="78E56657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  <w:p w14:paraId="13941138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  <w:p w14:paraId="32653D54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  <w:p w14:paraId="70EE8AE4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  <w:p w14:paraId="0A5342B2" w14:textId="77777777" w:rsidR="00D5763D" w:rsidRPr="00E77054" w:rsidRDefault="00D5763D" w:rsidP="005510C6">
            <w:pPr>
              <w:jc w:val="center"/>
              <w:rPr>
                <w:b/>
              </w:rPr>
            </w:pPr>
          </w:p>
        </w:tc>
      </w:tr>
    </w:tbl>
    <w:p w14:paraId="2020BB1E" w14:textId="77777777" w:rsidR="00D5763D" w:rsidRDefault="00D5763D" w:rsidP="00D5763D">
      <w:pPr>
        <w:jc w:val="center"/>
        <w:rPr>
          <w:b/>
        </w:rPr>
      </w:pPr>
    </w:p>
    <w:p w14:paraId="64E949FA" w14:textId="77777777" w:rsidR="00D5763D" w:rsidRPr="00B07585" w:rsidRDefault="00D5763D" w:rsidP="00D5763D">
      <w:pPr>
        <w:jc w:val="center"/>
        <w:rPr>
          <w:b/>
        </w:rPr>
      </w:pPr>
      <w:r w:rsidRPr="00B07585">
        <w:rPr>
          <w:b/>
        </w:rPr>
        <w:t>I agree to the Podiatrist sharing information with relevant medical professionals as necessary (this may be withdrawn at any time during the period).</w:t>
      </w:r>
    </w:p>
    <w:p w14:paraId="64C7ED56" w14:textId="77777777" w:rsidR="00D5763D" w:rsidRDefault="00D5763D" w:rsidP="00D5763D">
      <w:pPr>
        <w:jc w:val="center"/>
        <w:rPr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3809"/>
        <w:gridCol w:w="1204"/>
        <w:gridCol w:w="1943"/>
      </w:tblGrid>
      <w:tr w:rsidR="001112BF" w:rsidRPr="00E77054" w14:paraId="6D5412F9" w14:textId="77777777" w:rsidTr="00BB5BE9">
        <w:tc>
          <w:tcPr>
            <w:tcW w:w="3529" w:type="dxa"/>
            <w:shd w:val="clear" w:color="auto" w:fill="E6E6E6"/>
          </w:tcPr>
          <w:p w14:paraId="65FF3E88" w14:textId="045D0BE6" w:rsidR="001112BF" w:rsidRPr="00E77054" w:rsidRDefault="001112BF" w:rsidP="005510C6">
            <w:pPr>
              <w:rPr>
                <w:b/>
              </w:rPr>
            </w:pPr>
            <w:r>
              <w:rPr>
                <w:b/>
              </w:rPr>
              <w:t>REFERRER/APPLICANT NAME</w:t>
            </w:r>
          </w:p>
        </w:tc>
        <w:tc>
          <w:tcPr>
            <w:tcW w:w="6956" w:type="dxa"/>
            <w:gridSpan w:val="3"/>
            <w:shd w:val="clear" w:color="auto" w:fill="auto"/>
          </w:tcPr>
          <w:p w14:paraId="4E5839D4" w14:textId="77777777" w:rsidR="001112BF" w:rsidRDefault="001112BF" w:rsidP="005510C6">
            <w:pPr>
              <w:rPr>
                <w:b/>
              </w:rPr>
            </w:pPr>
          </w:p>
          <w:p w14:paraId="053214C9" w14:textId="77777777" w:rsidR="001112BF" w:rsidRPr="00E77054" w:rsidRDefault="001112BF" w:rsidP="005510C6">
            <w:pPr>
              <w:rPr>
                <w:b/>
              </w:rPr>
            </w:pPr>
          </w:p>
        </w:tc>
      </w:tr>
      <w:tr w:rsidR="00D5763D" w:rsidRPr="00E77054" w14:paraId="6B5D74E5" w14:textId="77777777" w:rsidTr="00D5763D">
        <w:tc>
          <w:tcPr>
            <w:tcW w:w="3529" w:type="dxa"/>
            <w:shd w:val="clear" w:color="auto" w:fill="E6E6E6"/>
          </w:tcPr>
          <w:p w14:paraId="64E8DD33" w14:textId="2166ACF0" w:rsidR="00D5763D" w:rsidRPr="00E77054" w:rsidRDefault="00D5763D" w:rsidP="005510C6">
            <w:pPr>
              <w:rPr>
                <w:b/>
              </w:rPr>
            </w:pPr>
            <w:r w:rsidRPr="00E77054">
              <w:rPr>
                <w:b/>
              </w:rPr>
              <w:t>SIGNATURE OF APPLICANT/RE</w:t>
            </w:r>
            <w:r w:rsidR="003908A3">
              <w:rPr>
                <w:b/>
              </w:rPr>
              <w:t>FERRED</w:t>
            </w:r>
          </w:p>
        </w:tc>
        <w:tc>
          <w:tcPr>
            <w:tcW w:w="3809" w:type="dxa"/>
            <w:shd w:val="clear" w:color="auto" w:fill="auto"/>
          </w:tcPr>
          <w:p w14:paraId="547AC904" w14:textId="77777777" w:rsidR="00D5763D" w:rsidRPr="00E77054" w:rsidRDefault="00D5763D" w:rsidP="005510C6">
            <w:pPr>
              <w:rPr>
                <w:b/>
              </w:rPr>
            </w:pPr>
          </w:p>
        </w:tc>
        <w:tc>
          <w:tcPr>
            <w:tcW w:w="1204" w:type="dxa"/>
            <w:shd w:val="clear" w:color="auto" w:fill="E6E6E6"/>
          </w:tcPr>
          <w:p w14:paraId="057E6FFB" w14:textId="77777777" w:rsidR="00D5763D" w:rsidRPr="00E77054" w:rsidRDefault="00D5763D" w:rsidP="005510C6">
            <w:pPr>
              <w:rPr>
                <w:b/>
              </w:rPr>
            </w:pPr>
            <w:r w:rsidRPr="00E77054">
              <w:rPr>
                <w:b/>
              </w:rPr>
              <w:t>DATE</w:t>
            </w:r>
          </w:p>
        </w:tc>
        <w:tc>
          <w:tcPr>
            <w:tcW w:w="1943" w:type="dxa"/>
            <w:shd w:val="clear" w:color="auto" w:fill="auto"/>
          </w:tcPr>
          <w:p w14:paraId="5E9A9546" w14:textId="77777777" w:rsidR="00D5763D" w:rsidRPr="00E77054" w:rsidRDefault="00D5763D" w:rsidP="005510C6">
            <w:pPr>
              <w:rPr>
                <w:b/>
              </w:rPr>
            </w:pPr>
          </w:p>
        </w:tc>
      </w:tr>
    </w:tbl>
    <w:p w14:paraId="6CEACFE1" w14:textId="77777777" w:rsidR="003908A3" w:rsidRDefault="003908A3" w:rsidP="00D5763D">
      <w:pPr>
        <w:rPr>
          <w:b/>
        </w:rPr>
      </w:pPr>
    </w:p>
    <w:p w14:paraId="3D6E43C5" w14:textId="0C53F0C4" w:rsidR="00D5763D" w:rsidRPr="009C68D1" w:rsidRDefault="00D5763D" w:rsidP="003908A3">
      <w:pPr>
        <w:rPr>
          <w:b/>
          <w:sz w:val="24"/>
        </w:rPr>
      </w:pPr>
      <w:r>
        <w:rPr>
          <w:b/>
        </w:rPr>
        <w:t xml:space="preserve">RETURN TO: </w:t>
      </w:r>
      <w:r w:rsidR="003908A3">
        <w:rPr>
          <w:b/>
        </w:rPr>
        <w:tab/>
      </w:r>
      <w:r w:rsidR="003908A3">
        <w:rPr>
          <w:b/>
        </w:rPr>
        <w:tab/>
      </w:r>
      <w:r w:rsidR="003908A3">
        <w:rPr>
          <w:b/>
        </w:rPr>
        <w:tab/>
      </w:r>
      <w:r w:rsidR="003908A3">
        <w:rPr>
          <w:b/>
        </w:rPr>
        <w:tab/>
        <w:t xml:space="preserve">      </w:t>
      </w:r>
      <w:r w:rsidRPr="009C68D1">
        <w:rPr>
          <w:b/>
          <w:sz w:val="24"/>
        </w:rPr>
        <w:t xml:space="preserve">PODIATRY SERVICE, </w:t>
      </w:r>
    </w:p>
    <w:p w14:paraId="4A2AB030" w14:textId="77777777" w:rsidR="00D5763D" w:rsidRPr="009C68D1" w:rsidRDefault="00D5763D" w:rsidP="00D5763D">
      <w:pPr>
        <w:jc w:val="center"/>
        <w:rPr>
          <w:b/>
          <w:sz w:val="24"/>
        </w:rPr>
      </w:pPr>
      <w:r w:rsidRPr="009C68D1">
        <w:rPr>
          <w:b/>
          <w:sz w:val="24"/>
        </w:rPr>
        <w:t>FARNHAM HOSPITAL</w:t>
      </w:r>
    </w:p>
    <w:p w14:paraId="62B5F02F" w14:textId="77777777" w:rsidR="00D5763D" w:rsidRPr="009C68D1" w:rsidRDefault="00D5763D" w:rsidP="00D5763D">
      <w:pPr>
        <w:jc w:val="center"/>
        <w:rPr>
          <w:b/>
          <w:sz w:val="24"/>
        </w:rPr>
      </w:pPr>
      <w:r w:rsidRPr="009C68D1">
        <w:rPr>
          <w:b/>
          <w:sz w:val="24"/>
        </w:rPr>
        <w:t xml:space="preserve">HALE ROAD, </w:t>
      </w:r>
    </w:p>
    <w:p w14:paraId="78CC379A" w14:textId="77777777" w:rsidR="00D5763D" w:rsidRPr="009C68D1" w:rsidRDefault="00D5763D" w:rsidP="00D5763D">
      <w:pPr>
        <w:jc w:val="center"/>
        <w:rPr>
          <w:b/>
          <w:sz w:val="24"/>
        </w:rPr>
      </w:pPr>
      <w:r w:rsidRPr="009C68D1">
        <w:rPr>
          <w:b/>
          <w:sz w:val="24"/>
        </w:rPr>
        <w:t xml:space="preserve">FARNHAM, </w:t>
      </w:r>
    </w:p>
    <w:p w14:paraId="4D7E0ACD" w14:textId="77777777" w:rsidR="00D5763D" w:rsidRPr="009C68D1" w:rsidRDefault="00D5763D" w:rsidP="00D5763D">
      <w:pPr>
        <w:jc w:val="center"/>
        <w:rPr>
          <w:b/>
          <w:sz w:val="24"/>
        </w:rPr>
      </w:pPr>
      <w:r w:rsidRPr="009C68D1">
        <w:rPr>
          <w:b/>
          <w:sz w:val="24"/>
        </w:rPr>
        <w:t xml:space="preserve">SURREY, </w:t>
      </w:r>
    </w:p>
    <w:p w14:paraId="77713E0D" w14:textId="77777777" w:rsidR="00D5763D" w:rsidRPr="009C68D1" w:rsidRDefault="00D5763D" w:rsidP="00D5763D">
      <w:pPr>
        <w:jc w:val="center"/>
        <w:rPr>
          <w:b/>
          <w:sz w:val="24"/>
        </w:rPr>
      </w:pPr>
      <w:r w:rsidRPr="009C68D1">
        <w:rPr>
          <w:b/>
          <w:sz w:val="24"/>
        </w:rPr>
        <w:t xml:space="preserve">GU9 9QL </w:t>
      </w:r>
    </w:p>
    <w:p w14:paraId="4E6661EC" w14:textId="77777777" w:rsidR="00D5763D" w:rsidRPr="0047249F" w:rsidRDefault="00D5763D" w:rsidP="00D5763D">
      <w:pPr>
        <w:jc w:val="center"/>
        <w:rPr>
          <w:b/>
          <w:sz w:val="28"/>
        </w:rPr>
      </w:pPr>
    </w:p>
    <w:p w14:paraId="42C452C7" w14:textId="6BC5DAD0" w:rsidR="00887483" w:rsidRPr="00A43BD6" w:rsidRDefault="00D5763D" w:rsidP="00A43BD6">
      <w:pPr>
        <w:jc w:val="center"/>
        <w:rPr>
          <w:sz w:val="16"/>
          <w:szCs w:val="16"/>
        </w:rPr>
      </w:pPr>
      <w:r w:rsidRPr="008707DB">
        <w:rPr>
          <w:b/>
          <w:sz w:val="24"/>
        </w:rPr>
        <w:t>TEL: 01483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90816</w:t>
      </w:r>
      <w:r w:rsidR="00A43BD6">
        <w:rPr>
          <w:b/>
          <w:sz w:val="24"/>
        </w:rPr>
        <w:t>2</w:t>
      </w:r>
      <w:r w:rsidR="00762B3B">
        <w:rPr>
          <w:b/>
          <w:sz w:val="24"/>
        </w:rPr>
        <w:t xml:space="preserve">  Email</w:t>
      </w:r>
      <w:proofErr w:type="gramEnd"/>
      <w:r w:rsidR="00762B3B">
        <w:rPr>
          <w:b/>
          <w:sz w:val="24"/>
        </w:rPr>
        <w:t>: vcl.surreypodiatry@nhs.net</w:t>
      </w:r>
    </w:p>
    <w:sectPr w:rsidR="00887483" w:rsidRPr="00A43BD6" w:rsidSect="009C68D1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7DDEF" w14:textId="77777777" w:rsidR="00917045" w:rsidRDefault="00917045" w:rsidP="000A283D">
      <w:r>
        <w:separator/>
      </w:r>
    </w:p>
  </w:endnote>
  <w:endnote w:type="continuationSeparator" w:id="0">
    <w:p w14:paraId="7E86FD29" w14:textId="77777777" w:rsidR="00917045" w:rsidRDefault="00917045" w:rsidP="000A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83F0" w14:textId="77777777" w:rsidR="00C42D69" w:rsidRDefault="001B5C1B" w:rsidP="00887483">
    <w:pPr>
      <w:jc w:val="center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F915EED" wp14:editId="16F38237">
          <wp:simplePos x="0" y="0"/>
          <wp:positionH relativeFrom="margin">
            <wp:align>center</wp:align>
          </wp:positionH>
          <wp:positionV relativeFrom="paragraph">
            <wp:posOffset>-506095</wp:posOffset>
          </wp:positionV>
          <wp:extent cx="2589530" cy="447675"/>
          <wp:effectExtent l="0" t="0" r="0" b="0"/>
          <wp:wrapTopAndBottom/>
          <wp:docPr id="2" name="Picture 2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43" b="24734"/>
                  <a:stretch>
                    <a:fillRect/>
                  </a:stretch>
                </pic:blipFill>
                <pic:spPr bwMode="auto">
                  <a:xfrm>
                    <a:off x="0" y="0"/>
                    <a:ext cx="258953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887483" w:rsidRPr="000A283D">
      <w:rPr>
        <w:sz w:val="14"/>
        <w:szCs w:val="14"/>
      </w:rPr>
      <w:t xml:space="preserve">HCRG Care </w:t>
    </w:r>
    <w:r w:rsidR="00A71081">
      <w:rPr>
        <w:sz w:val="14"/>
        <w:szCs w:val="14"/>
      </w:rPr>
      <w:t xml:space="preserve">Services </w:t>
    </w:r>
    <w:r w:rsidR="00887483" w:rsidRPr="000A283D">
      <w:rPr>
        <w:sz w:val="14"/>
        <w:szCs w:val="14"/>
      </w:rPr>
      <w:t xml:space="preserve">Ltd, </w:t>
    </w:r>
    <w:r w:rsidR="00C42D69">
      <w:rPr>
        <w:sz w:val="14"/>
        <w:szCs w:val="14"/>
      </w:rPr>
      <w:t xml:space="preserve">company number </w:t>
    </w:r>
    <w:r w:rsidR="00A71081">
      <w:rPr>
        <w:sz w:val="14"/>
        <w:szCs w:val="14"/>
      </w:rPr>
      <w:t>7557877</w:t>
    </w:r>
    <w:r w:rsidR="00C42D69" w:rsidRPr="00C42D69">
      <w:rPr>
        <w:sz w:val="14"/>
        <w:szCs w:val="14"/>
      </w:rPr>
      <w:t xml:space="preserve"> </w:t>
    </w:r>
    <w:r w:rsidR="00C42D69">
      <w:rPr>
        <w:sz w:val="14"/>
        <w:szCs w:val="14"/>
      </w:rPr>
      <w:t>r</w:t>
    </w:r>
    <w:r w:rsidR="00C42D69" w:rsidRPr="000A283D">
      <w:rPr>
        <w:sz w:val="14"/>
        <w:szCs w:val="14"/>
      </w:rPr>
      <w:t xml:space="preserve">egistered in England and Wales </w:t>
    </w:r>
    <w:r w:rsidR="00C42D69">
      <w:rPr>
        <w:sz w:val="14"/>
        <w:szCs w:val="14"/>
      </w:rPr>
      <w:t xml:space="preserve">at </w:t>
    </w:r>
    <w:r w:rsidR="00887483" w:rsidRPr="000A283D">
      <w:rPr>
        <w:sz w:val="14"/>
        <w:szCs w:val="14"/>
      </w:rPr>
      <w:t>The Heath Business and Technical Park, Runcorn, Cheshire WA7 4QX</w:t>
    </w:r>
  </w:p>
  <w:p w14:paraId="7316476E" w14:textId="77777777" w:rsidR="000A283D" w:rsidRDefault="00887483" w:rsidP="00887483">
    <w:pPr>
      <w:jc w:val="center"/>
      <w:rPr>
        <w:sz w:val="14"/>
        <w:szCs w:val="14"/>
      </w:rPr>
    </w:pPr>
    <w:r w:rsidRPr="000A283D">
      <w:rPr>
        <w:sz w:val="14"/>
        <w:szCs w:val="14"/>
      </w:rPr>
      <w:t>Send any correspondence to the address at the top of this letter</w:t>
    </w:r>
    <w:bookmarkStart w:id="0" w:name="_Hlk89170336"/>
    <w:bookmarkEnd w:id="0"/>
  </w:p>
  <w:p w14:paraId="38BF3E79" w14:textId="77777777" w:rsidR="00887483" w:rsidRPr="00887483" w:rsidRDefault="00887483" w:rsidP="00887483">
    <w:pPr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883FF" w14:textId="77777777" w:rsidR="00917045" w:rsidRDefault="00917045" w:rsidP="000A283D">
      <w:r>
        <w:separator/>
      </w:r>
    </w:p>
  </w:footnote>
  <w:footnote w:type="continuationSeparator" w:id="0">
    <w:p w14:paraId="3790ED58" w14:textId="77777777" w:rsidR="00917045" w:rsidRDefault="00917045" w:rsidP="000A2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BCD3F" w14:textId="77777777" w:rsidR="000A283D" w:rsidRDefault="00A71081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0D281CA" wp14:editId="56CA0763">
          <wp:simplePos x="0" y="0"/>
          <wp:positionH relativeFrom="margin">
            <wp:align>right</wp:align>
          </wp:positionH>
          <wp:positionV relativeFrom="paragraph">
            <wp:posOffset>409732</wp:posOffset>
          </wp:positionV>
          <wp:extent cx="984809" cy="400627"/>
          <wp:effectExtent l="0" t="0" r="6350" b="0"/>
          <wp:wrapNone/>
          <wp:docPr id="4" name="Picture 4" descr="A blue and white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and white 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09" cy="400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5C1B" w:rsidRPr="00E415AF">
      <w:rPr>
        <w:noProof/>
      </w:rPr>
      <w:drawing>
        <wp:inline distT="0" distB="0" distL="0" distR="0" wp14:anchorId="1F8A351D" wp14:editId="14244C57">
          <wp:extent cx="1892300" cy="812800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95" t="16534" b="18153"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522F"/>
    <w:multiLevelType w:val="hybridMultilevel"/>
    <w:tmpl w:val="8CDA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F23A9"/>
    <w:multiLevelType w:val="hybridMultilevel"/>
    <w:tmpl w:val="C9066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AD78C9"/>
    <w:multiLevelType w:val="hybridMultilevel"/>
    <w:tmpl w:val="23CE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45"/>
    <w:rsid w:val="00014294"/>
    <w:rsid w:val="0005419A"/>
    <w:rsid w:val="000A283D"/>
    <w:rsid w:val="001112BF"/>
    <w:rsid w:val="00117550"/>
    <w:rsid w:val="001B5C1B"/>
    <w:rsid w:val="003345AC"/>
    <w:rsid w:val="003908A3"/>
    <w:rsid w:val="004A23C4"/>
    <w:rsid w:val="004E41F7"/>
    <w:rsid w:val="005D68E6"/>
    <w:rsid w:val="005D7A7A"/>
    <w:rsid w:val="00665F4D"/>
    <w:rsid w:val="007243F8"/>
    <w:rsid w:val="00762B3B"/>
    <w:rsid w:val="00777A11"/>
    <w:rsid w:val="00887483"/>
    <w:rsid w:val="008B5131"/>
    <w:rsid w:val="00917045"/>
    <w:rsid w:val="00937E2D"/>
    <w:rsid w:val="009C68D1"/>
    <w:rsid w:val="00A323BA"/>
    <w:rsid w:val="00A43BD6"/>
    <w:rsid w:val="00A71081"/>
    <w:rsid w:val="00A8758B"/>
    <w:rsid w:val="00C3414E"/>
    <w:rsid w:val="00C42D69"/>
    <w:rsid w:val="00C83017"/>
    <w:rsid w:val="00CD3A00"/>
    <w:rsid w:val="00D5763D"/>
    <w:rsid w:val="00E66583"/>
    <w:rsid w:val="00EB0B66"/>
    <w:rsid w:val="00F1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."/>
  <w:listSeparator w:val=","/>
  <w14:docId w14:val="5B2BD0D3"/>
  <w15:chartTrackingRefBased/>
  <w15:docId w15:val="{7C2AA129-82BE-425F-BEAC-70B003B0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63D"/>
    <w:rPr>
      <w:rFonts w:ascii="Arial" w:eastAsia="Times New Roman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3F8"/>
    <w:pPr>
      <w:keepNext/>
      <w:keepLines/>
      <w:spacing w:before="240" w:line="259" w:lineRule="auto"/>
      <w:outlineLvl w:val="0"/>
    </w:pPr>
    <w:rPr>
      <w:rFonts w:ascii="Avenir Black" w:hAnsi="Avenir Black" w:cs="Times New Roman"/>
      <w:b/>
      <w:color w:val="B5215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3F8"/>
    <w:pPr>
      <w:keepNext/>
      <w:keepLines/>
      <w:spacing w:before="40" w:line="259" w:lineRule="auto"/>
      <w:outlineLvl w:val="1"/>
    </w:pPr>
    <w:rPr>
      <w:rFonts w:ascii="Avenir Black" w:hAnsi="Avenir Black" w:cs="Times New Roman"/>
      <w:b/>
      <w:color w:val="B5215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43F8"/>
    <w:pPr>
      <w:keepNext/>
      <w:keepLines/>
      <w:spacing w:before="40" w:line="259" w:lineRule="auto"/>
      <w:outlineLvl w:val="2"/>
    </w:pPr>
    <w:rPr>
      <w:rFonts w:ascii="Avenir Black" w:hAnsi="Avenir Black" w:cs="Times New Roman"/>
      <w:b/>
      <w:color w:val="B52159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A7A"/>
    <w:pPr>
      <w:spacing w:after="160" w:line="259" w:lineRule="auto"/>
      <w:outlineLvl w:val="3"/>
    </w:pPr>
    <w:rPr>
      <w:rFonts w:ascii="Avenir Book" w:eastAsia="Calibri" w:hAnsi="Avenir Book" w:cs="Times New Roman"/>
      <w:color w:val="B52159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D7A7A"/>
    <w:pPr>
      <w:keepNext/>
      <w:keepLines/>
      <w:spacing w:before="40" w:line="259" w:lineRule="auto"/>
      <w:outlineLvl w:val="4"/>
    </w:pPr>
    <w:rPr>
      <w:rFonts w:ascii="Calibri Light" w:hAnsi="Calibri Light" w:cs="Times New Roman"/>
      <w:color w:val="2F5496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283D"/>
    <w:pPr>
      <w:tabs>
        <w:tab w:val="center" w:pos="4513"/>
        <w:tab w:val="right" w:pos="9026"/>
      </w:tabs>
    </w:pPr>
    <w:rPr>
      <w:rFonts w:ascii="Avenir Book" w:eastAsia="Calibri" w:hAnsi="Avenir Book" w:cs="Times New Roman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A283D"/>
  </w:style>
  <w:style w:type="paragraph" w:styleId="Footer">
    <w:name w:val="footer"/>
    <w:basedOn w:val="Normal"/>
    <w:link w:val="FooterChar"/>
    <w:uiPriority w:val="99"/>
    <w:unhideWhenUsed/>
    <w:rsid w:val="000A283D"/>
    <w:pPr>
      <w:tabs>
        <w:tab w:val="center" w:pos="4513"/>
        <w:tab w:val="right" w:pos="9026"/>
      </w:tabs>
    </w:pPr>
    <w:rPr>
      <w:rFonts w:ascii="Avenir Book" w:eastAsia="Calibri" w:hAnsi="Avenir Book" w:cs="Times New Roman"/>
      <w:sz w:val="24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A283D"/>
  </w:style>
  <w:style w:type="character" w:customStyle="1" w:styleId="Heading1Char">
    <w:name w:val="Heading 1 Char"/>
    <w:link w:val="Heading1"/>
    <w:uiPriority w:val="9"/>
    <w:rsid w:val="007243F8"/>
    <w:rPr>
      <w:rFonts w:ascii="Avenir Black" w:eastAsia="Times New Roman" w:hAnsi="Avenir Black" w:cs="Times New Roman"/>
      <w:b/>
      <w:color w:val="B52159"/>
      <w:sz w:val="32"/>
      <w:szCs w:val="32"/>
    </w:rPr>
  </w:style>
  <w:style w:type="character" w:customStyle="1" w:styleId="Heading2Char">
    <w:name w:val="Heading 2 Char"/>
    <w:link w:val="Heading2"/>
    <w:uiPriority w:val="9"/>
    <w:rsid w:val="007243F8"/>
    <w:rPr>
      <w:rFonts w:ascii="Avenir Black" w:eastAsia="Times New Roman" w:hAnsi="Avenir Black" w:cs="Times New Roman"/>
      <w:b/>
      <w:color w:val="B52159"/>
      <w:sz w:val="28"/>
      <w:szCs w:val="26"/>
    </w:rPr>
  </w:style>
  <w:style w:type="character" w:customStyle="1" w:styleId="Heading3Char">
    <w:name w:val="Heading 3 Char"/>
    <w:link w:val="Heading3"/>
    <w:uiPriority w:val="9"/>
    <w:rsid w:val="007243F8"/>
    <w:rPr>
      <w:rFonts w:ascii="Avenir Black" w:eastAsia="Times New Roman" w:hAnsi="Avenir Black" w:cs="Times New Roman"/>
      <w:b/>
      <w:color w:val="B52159"/>
      <w:sz w:val="24"/>
      <w:szCs w:val="24"/>
    </w:rPr>
  </w:style>
  <w:style w:type="character" w:customStyle="1" w:styleId="Heading4Char">
    <w:name w:val="Heading 4 Char"/>
    <w:link w:val="Heading4"/>
    <w:uiPriority w:val="9"/>
    <w:rsid w:val="005D7A7A"/>
    <w:rPr>
      <w:rFonts w:ascii="Avenir Book" w:hAnsi="Avenir Book"/>
      <w:color w:val="B52159"/>
      <w:sz w:val="24"/>
    </w:rPr>
  </w:style>
  <w:style w:type="character" w:customStyle="1" w:styleId="Heading5Char">
    <w:name w:val="Heading 5 Char"/>
    <w:link w:val="Heading5"/>
    <w:uiPriority w:val="9"/>
    <w:semiHidden/>
    <w:rsid w:val="005D7A7A"/>
    <w:rPr>
      <w:rFonts w:ascii="Calibri Light" w:eastAsia="Times New Roman" w:hAnsi="Calibri Light" w:cs="Times New Roman"/>
      <w:color w:val="2F5496"/>
      <w:sz w:val="24"/>
    </w:rPr>
  </w:style>
  <w:style w:type="table" w:styleId="TableGrid">
    <w:name w:val="Table Grid"/>
    <w:basedOn w:val="TableNormal"/>
    <w:uiPriority w:val="39"/>
    <w:rsid w:val="009C6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390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100002\Downloads\Letterhead%20Servic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CABA8D8ECDF42A9A07016E0B38B57" ma:contentTypeVersion="12" ma:contentTypeDescription="Create a new document." ma:contentTypeScope="" ma:versionID="276a373e385576a8cb0614d8823abafe">
  <xsd:schema xmlns:xsd="http://www.w3.org/2001/XMLSchema" xmlns:xs="http://www.w3.org/2001/XMLSchema" xmlns:p="http://schemas.microsoft.com/office/2006/metadata/properties" xmlns:ns2="1d9048e4-6864-461c-8070-6b0a6dc2c044" xmlns:ns3="a7f6ad80-297f-4c1d-a1a9-7e96cdf08f0e" targetNamespace="http://schemas.microsoft.com/office/2006/metadata/properties" ma:root="true" ma:fieldsID="697a3309b6da3adbd9bf43b08974a7c8" ns2:_="" ns3:_="">
    <xsd:import namespace="1d9048e4-6864-461c-8070-6b0a6dc2c044"/>
    <xsd:import namespace="a7f6ad80-297f-4c1d-a1a9-7e96cdf08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48e4-6864-461c-8070-6b0a6dc2c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6ad80-297f-4c1d-a1a9-7e96cdf08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D4F68F-A6BB-4654-90B2-3032C1368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048e4-6864-461c-8070-6b0a6dc2c044"/>
    <ds:schemaRef ds:uri="a7f6ad80-297f-4c1d-a1a9-7e96cdf08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67A82D-DAD7-41C4-A8DF-751FF689C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511EE-0A90-4D88-8CF9-713852751E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Services Template</Template>
  <TotalTime>2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Simoes</dc:creator>
  <cp:keywords/>
  <dc:description/>
  <cp:lastModifiedBy>Angela Masson</cp:lastModifiedBy>
  <cp:revision>4</cp:revision>
  <cp:lastPrinted>2021-11-30T14:49:00Z</cp:lastPrinted>
  <dcterms:created xsi:type="dcterms:W3CDTF">2022-06-30T11:52:00Z</dcterms:created>
  <dcterms:modified xsi:type="dcterms:W3CDTF">2022-07-25T13:46:00Z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0x010100842CABA8D8ECDF42A9A07016E0B38B57</vt:lpwstr>
  </property>
</Properties>
</file>